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973D32" w:rsidRPr="00C172AE" w14:paraId="28401DCD" w14:textId="77777777" w:rsidTr="00F07323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3118785E" w14:textId="77777777" w:rsidR="00973D32" w:rsidRPr="00AE65F6" w:rsidRDefault="00973D32" w:rsidP="00F07323">
            <w:pPr>
              <w:pageBreakBefore/>
              <w:rPr>
                <w:color w:val="FFFFFF" w:themeColor="background1"/>
              </w:rPr>
            </w:pPr>
            <w:bookmarkStart w:id="0" w:name="bmStart"/>
            <w:bookmarkEnd w:id="0"/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E7F86" w14:textId="77777777" w:rsidR="00973D32" w:rsidRPr="007C1230" w:rsidRDefault="00973D32" w:rsidP="00F07323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EF533" w14:textId="77777777" w:rsidR="00973D32" w:rsidRPr="007C1230" w:rsidRDefault="00973D32" w:rsidP="00F07323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15DDF" w14:textId="77777777" w:rsidR="00973D32" w:rsidRPr="007C1230" w:rsidRDefault="00973D32" w:rsidP="00F07323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B24A2" w14:textId="1C521367" w:rsidR="00973D32" w:rsidRPr="007C1230" w:rsidRDefault="00310C63" w:rsidP="00F07323">
            <w:pPr>
              <w:pStyle w:val="ekvkvnummer"/>
            </w:pPr>
            <w:r>
              <w:t>Im Unterricht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CC90E8D" w14:textId="13AD4673" w:rsidR="00973D32" w:rsidRPr="007636A0" w:rsidRDefault="00973D32" w:rsidP="00F07323">
            <w:pPr>
              <w:pStyle w:val="ekvkapitel"/>
              <w:rPr>
                <w:color w:val="FFFFFF" w:themeColor="background1"/>
              </w:rPr>
            </w:pPr>
          </w:p>
        </w:tc>
      </w:tr>
      <w:tr w:rsidR="00973D32" w:rsidRPr="00BF17F2" w14:paraId="2D9F5362" w14:textId="77777777" w:rsidTr="00F073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3EC40E80" w14:textId="77777777" w:rsidR="00973D32" w:rsidRPr="00BF17F2" w:rsidRDefault="00973D32" w:rsidP="00F07323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26D13DA" w14:textId="77777777" w:rsidR="00973D32" w:rsidRPr="00BF17F2" w:rsidRDefault="00973D32" w:rsidP="00F07323">
            <w:pPr>
              <w:rPr>
                <w:color w:val="FFFFFF" w:themeColor="background1"/>
              </w:rPr>
            </w:pPr>
          </w:p>
        </w:tc>
      </w:tr>
    </w:tbl>
    <w:p w14:paraId="2A444093" w14:textId="424DE0AC" w:rsidR="0087698D" w:rsidRDefault="00310C63" w:rsidP="0087698D">
      <w:pPr>
        <w:pStyle w:val="ekvue1arial"/>
        <w:jc w:val="center"/>
      </w:pPr>
      <w:proofErr w:type="spellStart"/>
      <w:r>
        <w:t>Apprends</w:t>
      </w:r>
      <w:proofErr w:type="spellEnd"/>
      <w:r>
        <w:t xml:space="preserve"> </w:t>
      </w:r>
      <w:proofErr w:type="spellStart"/>
      <w:proofErr w:type="gramStart"/>
      <w:r>
        <w:t>l’impératif</w:t>
      </w:r>
      <w:proofErr w:type="spellEnd"/>
      <w:r w:rsidR="00174E47">
        <w:t xml:space="preserve"> </w:t>
      </w:r>
      <w:r>
        <w:t>!</w:t>
      </w:r>
      <w:proofErr w:type="gramEnd"/>
    </w:p>
    <w:p w14:paraId="191F39CA" w14:textId="77777777" w:rsidR="0087698D" w:rsidRPr="00033106" w:rsidRDefault="0087698D" w:rsidP="000D3155">
      <w:pPr>
        <w:pStyle w:val="ekvgrundtexthalbe"/>
      </w:pPr>
    </w:p>
    <w:p w14:paraId="692905E0" w14:textId="6272D417" w:rsidR="00F5082B" w:rsidRPr="0087698D" w:rsidRDefault="00792533" w:rsidP="00033106">
      <w:pPr>
        <w:pStyle w:val="ekvue2arial"/>
        <w:jc w:val="center"/>
      </w:pPr>
      <w:r>
        <w:t>Nous</w:t>
      </w:r>
      <w:r w:rsidR="00310C63">
        <w:t xml:space="preserve"> </w:t>
      </w:r>
      <w:proofErr w:type="spellStart"/>
      <w:r w:rsidR="00310C63">
        <w:t>appren</w:t>
      </w:r>
      <w:r>
        <w:t>ons</w:t>
      </w:r>
      <w:proofErr w:type="spellEnd"/>
      <w:r>
        <w:t xml:space="preserve"> </w:t>
      </w:r>
      <w:r w:rsidR="00A954F5">
        <w:t>à</w:t>
      </w:r>
      <w:r w:rsidR="00310C63">
        <w:t xml:space="preserve"> </w:t>
      </w:r>
      <w:proofErr w:type="spellStart"/>
      <w:r>
        <w:t>donner</w:t>
      </w:r>
      <w:proofErr w:type="spellEnd"/>
      <w:r w:rsidR="00310C63">
        <w:t xml:space="preserve"> des </w:t>
      </w:r>
      <w:proofErr w:type="spellStart"/>
      <w:r w:rsidR="00310C63">
        <w:t>ordres</w:t>
      </w:r>
      <w:proofErr w:type="spellEnd"/>
      <w:r w:rsidR="00310C63">
        <w:t xml:space="preserve"> en </w:t>
      </w:r>
      <w:proofErr w:type="spellStart"/>
      <w:r w:rsidR="00310C63">
        <w:t>français</w:t>
      </w:r>
      <w:proofErr w:type="spellEnd"/>
      <w:r w:rsidR="00310C63">
        <w:t>.</w:t>
      </w:r>
    </w:p>
    <w:p w14:paraId="677A11E0" w14:textId="77777777" w:rsidR="00D51BE5" w:rsidRPr="00033106" w:rsidRDefault="00D51BE5" w:rsidP="00033106"/>
    <w:p w14:paraId="303EB951" w14:textId="77777777" w:rsidR="00BC4C0F" w:rsidRPr="00716152" w:rsidRDefault="00BC4C0F" w:rsidP="00BC4C0F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71582D2B" wp14:editId="24D13038">
            <wp:extent cx="215900" cy="21590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einzel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4CC9E" w14:textId="37DB1735" w:rsidR="0017226B" w:rsidRDefault="00D51BE5" w:rsidP="0087607C">
      <w:pPr>
        <w:tabs>
          <w:tab w:val="left" w:pos="284"/>
        </w:tabs>
        <w:ind w:left="284" w:hanging="284"/>
      </w:pPr>
      <w:r w:rsidRPr="00EA7F24">
        <w:rPr>
          <w:rStyle w:val="ekvfettkursiv"/>
          <w:i w:val="0"/>
          <w:iCs/>
        </w:rPr>
        <w:t>1</w:t>
      </w:r>
      <w:r>
        <w:rPr>
          <w:rStyle w:val="ekvfettkursiv"/>
          <w:b w:val="0"/>
          <w:bCs/>
          <w:i w:val="0"/>
          <w:iCs/>
        </w:rPr>
        <w:t>.</w:t>
      </w:r>
      <w:r w:rsidR="00D52557" w:rsidRPr="00D52557">
        <w:t xml:space="preserve"> </w:t>
      </w:r>
      <w:r w:rsidR="00D52557" w:rsidRPr="00CA5717">
        <w:tab/>
      </w:r>
      <w:r w:rsidR="002D35EE">
        <w:rPr>
          <w:rStyle w:val="ekvfettkursiv"/>
          <w:b w:val="0"/>
          <w:bCs/>
          <w:i w:val="0"/>
          <w:iCs/>
        </w:rPr>
        <w:t xml:space="preserve">Cherchez </w:t>
      </w:r>
      <w:proofErr w:type="spellStart"/>
      <w:r w:rsidR="002D35EE">
        <w:rPr>
          <w:rStyle w:val="ekvfettkursiv"/>
          <w:b w:val="0"/>
          <w:bCs/>
          <w:i w:val="0"/>
          <w:iCs/>
        </w:rPr>
        <w:t>sur</w:t>
      </w:r>
      <w:proofErr w:type="spellEnd"/>
      <w:r w:rsidR="002D35EE">
        <w:rPr>
          <w:rStyle w:val="ekvfettkursiv"/>
          <w:b w:val="0"/>
          <w:bCs/>
          <w:i w:val="0"/>
          <w:iCs/>
        </w:rPr>
        <w:t xml:space="preserve"> Internet et </w:t>
      </w:r>
      <w:proofErr w:type="spellStart"/>
      <w:r w:rsidR="002D35EE">
        <w:rPr>
          <w:rStyle w:val="ekvfettkursiv"/>
          <w:b w:val="0"/>
          <w:bCs/>
          <w:i w:val="0"/>
          <w:iCs/>
        </w:rPr>
        <w:t>r</w:t>
      </w:r>
      <w:r w:rsidR="00D43ACB">
        <w:rPr>
          <w:rStyle w:val="ekvfettkursiv"/>
          <w:b w:val="0"/>
          <w:bCs/>
          <w:i w:val="0"/>
          <w:iCs/>
        </w:rPr>
        <w:t>egarde</w:t>
      </w:r>
      <w:r w:rsidR="002D35EE">
        <w:rPr>
          <w:rStyle w:val="ekvfettkursiv"/>
          <w:b w:val="0"/>
          <w:bCs/>
          <w:i w:val="0"/>
          <w:iCs/>
        </w:rPr>
        <w:t>z</w:t>
      </w:r>
      <w:proofErr w:type="spellEnd"/>
      <w:r w:rsidR="00D43ACB">
        <w:rPr>
          <w:rStyle w:val="ekvfettkursiv"/>
          <w:b w:val="0"/>
          <w:bCs/>
          <w:i w:val="0"/>
          <w:iCs/>
        </w:rPr>
        <w:t xml:space="preserve"> </w:t>
      </w:r>
      <w:proofErr w:type="spellStart"/>
      <w:r w:rsidR="00D43ACB">
        <w:rPr>
          <w:rStyle w:val="ekvfettkursiv"/>
          <w:b w:val="0"/>
          <w:bCs/>
          <w:i w:val="0"/>
          <w:iCs/>
        </w:rPr>
        <w:t>l’animation</w:t>
      </w:r>
      <w:proofErr w:type="spellEnd"/>
      <w:r w:rsidR="00D43ACB">
        <w:rPr>
          <w:rStyle w:val="ekvfettkursiv"/>
          <w:b w:val="0"/>
          <w:bCs/>
          <w:i w:val="0"/>
          <w:iCs/>
        </w:rPr>
        <w:t xml:space="preserve"> de la </w:t>
      </w:r>
      <w:proofErr w:type="spellStart"/>
      <w:r w:rsidR="00D43ACB">
        <w:rPr>
          <w:rStyle w:val="ekvfettkursiv"/>
          <w:b w:val="0"/>
          <w:bCs/>
          <w:i w:val="0"/>
          <w:iCs/>
        </w:rPr>
        <w:t>chanson</w:t>
      </w:r>
      <w:proofErr w:type="spellEnd"/>
      <w:r w:rsidR="00445B96">
        <w:rPr>
          <w:rStyle w:val="ekvfettkursiv"/>
          <w:b w:val="0"/>
          <w:bCs/>
          <w:i w:val="0"/>
          <w:iCs/>
        </w:rPr>
        <w:t xml:space="preserve"> </w:t>
      </w:r>
      <w:r w:rsidR="00D43ACB">
        <w:t xml:space="preserve">« </w:t>
      </w:r>
      <w:proofErr w:type="spellStart"/>
      <w:r w:rsidR="00D43ACB" w:rsidRPr="00445B96">
        <w:rPr>
          <w:rStyle w:val="ekvfettkursiv"/>
        </w:rPr>
        <w:t>Fais</w:t>
      </w:r>
      <w:proofErr w:type="spellEnd"/>
      <w:r w:rsidR="00D43ACB" w:rsidRPr="00445B96">
        <w:rPr>
          <w:rStyle w:val="ekvfettkursiv"/>
        </w:rPr>
        <w:t xml:space="preserve"> </w:t>
      </w:r>
      <w:proofErr w:type="spellStart"/>
      <w:r w:rsidR="00D43ACB" w:rsidRPr="00445B96">
        <w:rPr>
          <w:rStyle w:val="ekvfettkursiv"/>
        </w:rPr>
        <w:t>pas</w:t>
      </w:r>
      <w:proofErr w:type="spellEnd"/>
      <w:r w:rsidR="00D43ACB" w:rsidRPr="00445B96">
        <w:rPr>
          <w:rStyle w:val="ekvfettkursiv"/>
        </w:rPr>
        <w:t xml:space="preserve"> ci, </w:t>
      </w:r>
      <w:proofErr w:type="spellStart"/>
      <w:r w:rsidR="00D43ACB" w:rsidRPr="00445B96">
        <w:rPr>
          <w:rStyle w:val="ekvfettkursiv"/>
        </w:rPr>
        <w:t>fais</w:t>
      </w:r>
      <w:proofErr w:type="spellEnd"/>
      <w:r w:rsidR="00D43ACB" w:rsidRPr="00445B96">
        <w:rPr>
          <w:rStyle w:val="ekvfettkursiv"/>
        </w:rPr>
        <w:t xml:space="preserve"> </w:t>
      </w:r>
      <w:proofErr w:type="spellStart"/>
      <w:r w:rsidR="00D43ACB" w:rsidRPr="00445B96">
        <w:rPr>
          <w:rStyle w:val="ekvfettkursiv"/>
        </w:rPr>
        <w:t>pas</w:t>
      </w:r>
      <w:proofErr w:type="spellEnd"/>
      <w:r w:rsidR="00D43ACB" w:rsidRPr="00445B96">
        <w:rPr>
          <w:rStyle w:val="ekvfettkursiv"/>
        </w:rPr>
        <w:t xml:space="preserve"> ça</w:t>
      </w:r>
      <w:r w:rsidR="00D43ACB" w:rsidRPr="00D43ACB">
        <w:t xml:space="preserve"> </w:t>
      </w:r>
      <w:r w:rsidR="00D43ACB">
        <w:t>»</w:t>
      </w:r>
      <w:r w:rsidR="00445B96">
        <w:t xml:space="preserve"> </w:t>
      </w:r>
      <w:r w:rsidR="00EA7F24">
        <w:t>deux</w:t>
      </w:r>
      <w:r w:rsidR="00445B96">
        <w:t xml:space="preserve"> </w:t>
      </w:r>
      <w:proofErr w:type="spellStart"/>
      <w:r w:rsidR="00445B96">
        <w:t>fois</w:t>
      </w:r>
      <w:proofErr w:type="spellEnd"/>
      <w:r w:rsidR="00445B96">
        <w:t xml:space="preserve"> et </w:t>
      </w:r>
      <w:proofErr w:type="spellStart"/>
      <w:r w:rsidR="00445B96">
        <w:t>répond</w:t>
      </w:r>
      <w:r w:rsidR="002D35EE">
        <w:t>ez</w:t>
      </w:r>
      <w:proofErr w:type="spellEnd"/>
      <w:r w:rsidR="00445B96">
        <w:t xml:space="preserve"> </w:t>
      </w:r>
      <w:proofErr w:type="spellStart"/>
      <w:r w:rsidR="00445B96">
        <w:t>aux</w:t>
      </w:r>
      <w:proofErr w:type="spellEnd"/>
      <w:r w:rsidR="00445B96">
        <w:t xml:space="preserve"> </w:t>
      </w:r>
      <w:proofErr w:type="spellStart"/>
      <w:r w:rsidR="00445B96">
        <w:t>questions</w:t>
      </w:r>
      <w:proofErr w:type="spellEnd"/>
      <w:r w:rsidR="00445B96">
        <w:t>.</w:t>
      </w:r>
    </w:p>
    <w:p w14:paraId="13201FB0" w14:textId="4702FFDB" w:rsidR="00BC4C0F" w:rsidRDefault="00BC4C0F" w:rsidP="00A0525A">
      <w:pPr>
        <w:tabs>
          <w:tab w:val="left" w:pos="284"/>
          <w:tab w:val="right" w:leader="underscore" w:pos="9639"/>
        </w:tabs>
        <w:spacing w:line="400" w:lineRule="exact"/>
        <w:ind w:left="284" w:hanging="284"/>
        <w:rPr>
          <w:rStyle w:val="ekvfettkursiv"/>
          <w:b w:val="0"/>
          <w:bCs/>
          <w:i w:val="0"/>
          <w:iCs/>
        </w:rPr>
      </w:pPr>
      <w:r w:rsidRPr="00BC4C0F">
        <w:rPr>
          <w:rStyle w:val="ekvfettkursiv"/>
          <w:i w:val="0"/>
          <w:iCs/>
        </w:rPr>
        <w:t>a)</w:t>
      </w:r>
      <w:r w:rsidR="00D52557" w:rsidRPr="00D52557">
        <w:t xml:space="preserve"> </w:t>
      </w:r>
      <w:r w:rsidR="00D52557" w:rsidRPr="00CA5717">
        <w:tab/>
      </w:r>
      <w:r w:rsidRPr="00BC4C0F">
        <w:rPr>
          <w:rStyle w:val="ekvfettkursiv"/>
          <w:b w:val="0"/>
          <w:bCs/>
          <w:i w:val="0"/>
          <w:iCs/>
        </w:rPr>
        <w:t xml:space="preserve">Wovon </w:t>
      </w:r>
      <w:r w:rsidR="00E02CF3">
        <w:rPr>
          <w:rStyle w:val="ekvfettkursiv"/>
          <w:b w:val="0"/>
          <w:bCs/>
          <w:i w:val="0"/>
          <w:iCs/>
        </w:rPr>
        <w:t>handelt das Lied? Stell</w:t>
      </w:r>
      <w:r w:rsidR="002D35EE">
        <w:rPr>
          <w:rStyle w:val="ekvfettkursiv"/>
          <w:b w:val="0"/>
          <w:bCs/>
          <w:i w:val="0"/>
          <w:iCs/>
        </w:rPr>
        <w:t>t</w:t>
      </w:r>
      <w:r w:rsidR="00E02CF3">
        <w:rPr>
          <w:rStyle w:val="ekvfettkursiv"/>
          <w:b w:val="0"/>
          <w:bCs/>
          <w:i w:val="0"/>
          <w:iCs/>
        </w:rPr>
        <w:t xml:space="preserve"> Hypothesen auf.</w:t>
      </w:r>
      <w:r w:rsidR="0087607C">
        <w:rPr>
          <w:rStyle w:val="ekvfettkursiv"/>
          <w:b w:val="0"/>
          <w:bCs/>
          <w:i w:val="0"/>
          <w:iCs/>
        </w:rPr>
        <w:t xml:space="preserve"> </w:t>
      </w:r>
      <w:r>
        <w:rPr>
          <w:rStyle w:val="ekvfettkursiv"/>
          <w:b w:val="0"/>
          <w:bCs/>
          <w:i w:val="0"/>
          <w:iCs/>
        </w:rPr>
        <w:t xml:space="preserve"> ________</w:t>
      </w:r>
      <w:r w:rsidR="00E02CF3">
        <w:rPr>
          <w:rStyle w:val="ekvfettkursiv"/>
          <w:b w:val="0"/>
          <w:bCs/>
          <w:i w:val="0"/>
          <w:iCs/>
        </w:rPr>
        <w:t>_</w:t>
      </w:r>
      <w:r>
        <w:rPr>
          <w:rStyle w:val="ekvfettkursiv"/>
          <w:b w:val="0"/>
          <w:bCs/>
          <w:i w:val="0"/>
          <w:iCs/>
        </w:rPr>
        <w:t>_____________________________________</w:t>
      </w:r>
    </w:p>
    <w:p w14:paraId="74823798" w14:textId="164471F7" w:rsidR="00BC4C0F" w:rsidRDefault="00BC4C0F" w:rsidP="00A0525A">
      <w:pPr>
        <w:tabs>
          <w:tab w:val="left" w:pos="284"/>
          <w:tab w:val="right" w:leader="underscore" w:pos="9639"/>
        </w:tabs>
        <w:spacing w:line="400" w:lineRule="exact"/>
        <w:ind w:left="284" w:hanging="284"/>
        <w:rPr>
          <w:rStyle w:val="ekvfettkursiv"/>
          <w:b w:val="0"/>
          <w:bCs/>
          <w:i w:val="0"/>
          <w:iCs/>
        </w:rPr>
      </w:pPr>
      <w:r>
        <w:rPr>
          <w:rStyle w:val="ekvfettkursiv"/>
          <w:b w:val="0"/>
          <w:bCs/>
          <w:i w:val="0"/>
          <w:iCs/>
        </w:rPr>
        <w:t>________________________________________________________________________________________</w:t>
      </w:r>
    </w:p>
    <w:p w14:paraId="3692E45B" w14:textId="77777777" w:rsidR="0087607C" w:rsidRDefault="00BC4C0F" w:rsidP="00A0525A">
      <w:pPr>
        <w:tabs>
          <w:tab w:val="left" w:pos="284"/>
          <w:tab w:val="right" w:leader="underscore" w:pos="9639"/>
        </w:tabs>
        <w:spacing w:line="400" w:lineRule="exact"/>
        <w:ind w:left="284" w:hanging="284"/>
        <w:rPr>
          <w:rStyle w:val="ekvfettkursiv"/>
          <w:b w:val="0"/>
          <w:bCs/>
          <w:i w:val="0"/>
          <w:iCs/>
        </w:rPr>
      </w:pPr>
      <w:r w:rsidRPr="00BC4C0F">
        <w:rPr>
          <w:rStyle w:val="ekvfettkursiv"/>
          <w:i w:val="0"/>
          <w:iCs/>
        </w:rPr>
        <w:t>b)</w:t>
      </w:r>
      <w:r w:rsidR="00D52557" w:rsidRPr="00D52557">
        <w:t xml:space="preserve"> </w:t>
      </w:r>
      <w:r w:rsidR="00D52557" w:rsidRPr="00CA5717">
        <w:tab/>
      </w:r>
      <w:r>
        <w:rPr>
          <w:rStyle w:val="ekvfettkursiv"/>
          <w:b w:val="0"/>
          <w:bCs/>
          <w:i w:val="0"/>
          <w:iCs/>
        </w:rPr>
        <w:t xml:space="preserve">Was glaubt </w:t>
      </w:r>
      <w:r w:rsidR="002D35EE">
        <w:rPr>
          <w:rStyle w:val="ekvfettkursiv"/>
          <w:b w:val="0"/>
          <w:bCs/>
          <w:i w:val="0"/>
          <w:iCs/>
        </w:rPr>
        <w:t>ihr</w:t>
      </w:r>
      <w:r>
        <w:rPr>
          <w:rStyle w:val="ekvfettkursiv"/>
          <w:b w:val="0"/>
          <w:bCs/>
          <w:i w:val="0"/>
          <w:iCs/>
        </w:rPr>
        <w:t xml:space="preserve">, </w:t>
      </w:r>
      <w:r w:rsidR="002D35EE">
        <w:rPr>
          <w:rStyle w:val="ekvfettkursiv"/>
          <w:b w:val="0"/>
          <w:bCs/>
          <w:i w:val="0"/>
          <w:iCs/>
        </w:rPr>
        <w:t>sagen</w:t>
      </w:r>
      <w:r>
        <w:rPr>
          <w:rStyle w:val="ekvfettkursiv"/>
          <w:b w:val="0"/>
          <w:bCs/>
          <w:i w:val="0"/>
          <w:iCs/>
        </w:rPr>
        <w:t xml:space="preserve"> die Erwachsenen </w:t>
      </w:r>
      <w:r w:rsidR="00EA7F24">
        <w:rPr>
          <w:rStyle w:val="ekvfettkursiv"/>
          <w:b w:val="0"/>
          <w:bCs/>
          <w:i w:val="0"/>
          <w:iCs/>
        </w:rPr>
        <w:t>dem Kind sagen und wie</w:t>
      </w:r>
      <w:r w:rsidR="002D35EE">
        <w:rPr>
          <w:rStyle w:val="ekvfettkursiv"/>
          <w:b w:val="0"/>
          <w:bCs/>
          <w:i w:val="0"/>
          <w:iCs/>
        </w:rPr>
        <w:t xml:space="preserve"> sagen sie es</w:t>
      </w:r>
      <w:r>
        <w:rPr>
          <w:rStyle w:val="ekvfettkursiv"/>
          <w:b w:val="0"/>
          <w:bCs/>
          <w:i w:val="0"/>
          <w:iCs/>
        </w:rPr>
        <w:t xml:space="preserve">? </w:t>
      </w:r>
    </w:p>
    <w:p w14:paraId="564613E7" w14:textId="1E40CA05" w:rsidR="002D35EE" w:rsidRPr="00BC4C0F" w:rsidRDefault="002D35EE" w:rsidP="00A0525A">
      <w:pPr>
        <w:tabs>
          <w:tab w:val="left" w:pos="284"/>
          <w:tab w:val="right" w:leader="underscore" w:pos="9639"/>
        </w:tabs>
        <w:spacing w:line="400" w:lineRule="exact"/>
        <w:ind w:left="284" w:hanging="284"/>
        <w:rPr>
          <w:rStyle w:val="ekvfettkursiv"/>
          <w:b w:val="0"/>
          <w:bCs/>
          <w:i w:val="0"/>
          <w:iCs/>
        </w:rPr>
      </w:pPr>
      <w:r>
        <w:rPr>
          <w:rStyle w:val="ekvfettkursiv"/>
          <w:b w:val="0"/>
          <w:bCs/>
          <w:i w:val="0"/>
          <w:iCs/>
        </w:rPr>
        <w:t>________________________________________________________________________________________</w:t>
      </w:r>
    </w:p>
    <w:p w14:paraId="5D25E9EF" w14:textId="5976704A" w:rsidR="00BC4C0F" w:rsidRPr="00BC4C0F" w:rsidRDefault="00BC4C0F" w:rsidP="00A0525A">
      <w:pPr>
        <w:tabs>
          <w:tab w:val="left" w:pos="284"/>
          <w:tab w:val="right" w:leader="underscore" w:pos="9639"/>
        </w:tabs>
        <w:spacing w:line="400" w:lineRule="exact"/>
        <w:ind w:left="284" w:hanging="284"/>
        <w:rPr>
          <w:rStyle w:val="ekvfettkursiv"/>
          <w:b w:val="0"/>
          <w:bCs/>
          <w:i w:val="0"/>
          <w:iCs/>
        </w:rPr>
      </w:pPr>
      <w:r>
        <w:rPr>
          <w:rStyle w:val="ekvfettkursiv"/>
          <w:b w:val="0"/>
          <w:bCs/>
          <w:i w:val="0"/>
          <w:iCs/>
        </w:rPr>
        <w:t>________________________________________________________________________________________</w:t>
      </w:r>
    </w:p>
    <w:p w14:paraId="63C3EDCA" w14:textId="77777777" w:rsidR="00445B96" w:rsidRDefault="00445B96" w:rsidP="0087607C">
      <w:pPr>
        <w:tabs>
          <w:tab w:val="left" w:pos="284"/>
        </w:tabs>
        <w:ind w:left="284" w:hanging="284"/>
        <w:rPr>
          <w:rStyle w:val="ekvfettkursiv"/>
          <w:b w:val="0"/>
          <w:bCs/>
          <w:i w:val="0"/>
          <w:iCs/>
        </w:rPr>
      </w:pPr>
    </w:p>
    <w:p w14:paraId="6610801C" w14:textId="77777777" w:rsidR="00BC4C0F" w:rsidRPr="00716152" w:rsidRDefault="00BC4C0F" w:rsidP="0087607C">
      <w:pPr>
        <w:pStyle w:val="ekvpicto"/>
        <w:framePr w:wrap="around"/>
        <w:tabs>
          <w:tab w:val="left" w:pos="284"/>
        </w:tabs>
        <w:ind w:left="284" w:hanging="284"/>
      </w:pPr>
      <w:r>
        <w:rPr>
          <w:noProof/>
          <w:lang w:eastAsia="de-DE"/>
        </w:rPr>
        <w:drawing>
          <wp:inline distT="0" distB="0" distL="0" distR="0" wp14:anchorId="220F9335" wp14:editId="35A20CC8">
            <wp:extent cx="215900" cy="2159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partnerarbei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8E30D" w14:textId="67897156" w:rsidR="00445B96" w:rsidRDefault="00445B96" w:rsidP="0087607C">
      <w:pPr>
        <w:tabs>
          <w:tab w:val="left" w:pos="284"/>
        </w:tabs>
        <w:ind w:left="284" w:hanging="284"/>
        <w:jc w:val="both"/>
        <w:rPr>
          <w:rStyle w:val="ekvfettkursiv"/>
          <w:b w:val="0"/>
          <w:bCs/>
          <w:i w:val="0"/>
          <w:iCs/>
        </w:rPr>
      </w:pPr>
      <w:r w:rsidRPr="00EA7F24">
        <w:rPr>
          <w:rStyle w:val="ekvfettkursiv"/>
          <w:i w:val="0"/>
          <w:iCs/>
        </w:rPr>
        <w:t>2</w:t>
      </w:r>
      <w:r>
        <w:rPr>
          <w:rStyle w:val="ekvfettkursiv"/>
          <w:b w:val="0"/>
          <w:bCs/>
          <w:i w:val="0"/>
          <w:iCs/>
        </w:rPr>
        <w:t>.</w:t>
      </w:r>
      <w:r w:rsidR="00D52557" w:rsidRPr="00D52557">
        <w:t xml:space="preserve"> </w:t>
      </w:r>
      <w:r w:rsidR="00D52557" w:rsidRPr="00CA5717">
        <w:tab/>
      </w:r>
      <w:r>
        <w:rPr>
          <w:rStyle w:val="ekvfettkursiv"/>
          <w:b w:val="0"/>
          <w:bCs/>
          <w:i w:val="0"/>
          <w:iCs/>
        </w:rPr>
        <w:t xml:space="preserve">Cherchez </w:t>
      </w:r>
      <w:proofErr w:type="spellStart"/>
      <w:r>
        <w:rPr>
          <w:rStyle w:val="ekvfettkursiv"/>
          <w:b w:val="0"/>
          <w:bCs/>
          <w:i w:val="0"/>
          <w:iCs/>
        </w:rPr>
        <w:t>les</w:t>
      </w:r>
      <w:proofErr w:type="spellEnd"/>
      <w:r>
        <w:rPr>
          <w:rStyle w:val="ekvfettkursiv"/>
          <w:b w:val="0"/>
          <w:bCs/>
          <w:i w:val="0"/>
          <w:iCs/>
        </w:rPr>
        <w:t xml:space="preserve"> </w:t>
      </w:r>
      <w:proofErr w:type="spellStart"/>
      <w:r>
        <w:rPr>
          <w:rStyle w:val="ekvfettkursiv"/>
          <w:b w:val="0"/>
          <w:bCs/>
          <w:i w:val="0"/>
          <w:iCs/>
        </w:rPr>
        <w:t>paroles</w:t>
      </w:r>
      <w:proofErr w:type="spellEnd"/>
      <w:r>
        <w:rPr>
          <w:rStyle w:val="ekvfettkursiv"/>
          <w:b w:val="0"/>
          <w:bCs/>
          <w:i w:val="0"/>
          <w:iCs/>
        </w:rPr>
        <w:t xml:space="preserve"> de la </w:t>
      </w:r>
      <w:proofErr w:type="spellStart"/>
      <w:r>
        <w:rPr>
          <w:rStyle w:val="ekvfettkursiv"/>
          <w:b w:val="0"/>
          <w:bCs/>
          <w:i w:val="0"/>
          <w:iCs/>
        </w:rPr>
        <w:t>chanson</w:t>
      </w:r>
      <w:proofErr w:type="spellEnd"/>
      <w:r>
        <w:rPr>
          <w:rStyle w:val="ekvfettkursiv"/>
          <w:b w:val="0"/>
          <w:bCs/>
          <w:i w:val="0"/>
          <w:iCs/>
        </w:rPr>
        <w:t xml:space="preserve">. </w:t>
      </w:r>
      <w:proofErr w:type="spellStart"/>
      <w:r>
        <w:rPr>
          <w:rStyle w:val="ekvfettkursiv"/>
          <w:b w:val="0"/>
          <w:bCs/>
          <w:i w:val="0"/>
          <w:iCs/>
        </w:rPr>
        <w:t>Lisez</w:t>
      </w:r>
      <w:proofErr w:type="spellEnd"/>
      <w:r>
        <w:rPr>
          <w:rStyle w:val="ekvfettkursiv"/>
          <w:b w:val="0"/>
          <w:bCs/>
          <w:i w:val="0"/>
          <w:iCs/>
        </w:rPr>
        <w:t xml:space="preserve"> </w:t>
      </w:r>
      <w:proofErr w:type="spellStart"/>
      <w:r>
        <w:rPr>
          <w:rStyle w:val="ekvfettkursiv"/>
          <w:b w:val="0"/>
          <w:bCs/>
          <w:i w:val="0"/>
          <w:iCs/>
        </w:rPr>
        <w:t>les</w:t>
      </w:r>
      <w:proofErr w:type="spellEnd"/>
      <w:r>
        <w:rPr>
          <w:rStyle w:val="ekvfettkursiv"/>
          <w:b w:val="0"/>
          <w:bCs/>
          <w:i w:val="0"/>
          <w:iCs/>
        </w:rPr>
        <w:t xml:space="preserve"> </w:t>
      </w:r>
      <w:proofErr w:type="spellStart"/>
      <w:r>
        <w:rPr>
          <w:rStyle w:val="ekvfettkursiv"/>
          <w:b w:val="0"/>
          <w:bCs/>
          <w:i w:val="0"/>
          <w:iCs/>
        </w:rPr>
        <w:t>paroles</w:t>
      </w:r>
      <w:proofErr w:type="spellEnd"/>
      <w:r>
        <w:rPr>
          <w:rStyle w:val="ekvfettkursiv"/>
          <w:b w:val="0"/>
          <w:bCs/>
          <w:i w:val="0"/>
          <w:iCs/>
        </w:rPr>
        <w:t xml:space="preserve"> et </w:t>
      </w:r>
      <w:proofErr w:type="spellStart"/>
      <w:r>
        <w:rPr>
          <w:rStyle w:val="ekvfettkursiv"/>
          <w:b w:val="0"/>
          <w:bCs/>
          <w:i w:val="0"/>
          <w:iCs/>
        </w:rPr>
        <w:t>faites</w:t>
      </w:r>
      <w:proofErr w:type="spellEnd"/>
      <w:r>
        <w:rPr>
          <w:rStyle w:val="ekvfettkursiv"/>
          <w:b w:val="0"/>
          <w:bCs/>
          <w:i w:val="0"/>
          <w:iCs/>
        </w:rPr>
        <w:t xml:space="preserve"> </w:t>
      </w:r>
      <w:proofErr w:type="spellStart"/>
      <w:r>
        <w:rPr>
          <w:rStyle w:val="ekvfettkursiv"/>
          <w:b w:val="0"/>
          <w:bCs/>
          <w:i w:val="0"/>
          <w:iCs/>
        </w:rPr>
        <w:t>une</w:t>
      </w:r>
      <w:proofErr w:type="spellEnd"/>
      <w:r>
        <w:rPr>
          <w:rStyle w:val="ekvfettkursiv"/>
          <w:b w:val="0"/>
          <w:bCs/>
          <w:i w:val="0"/>
          <w:iCs/>
        </w:rPr>
        <w:t xml:space="preserve"> liste </w:t>
      </w:r>
      <w:proofErr w:type="spellStart"/>
      <w:r>
        <w:rPr>
          <w:rStyle w:val="ekvfettkursiv"/>
          <w:b w:val="0"/>
          <w:bCs/>
          <w:i w:val="0"/>
          <w:iCs/>
        </w:rPr>
        <w:t>avec</w:t>
      </w:r>
      <w:proofErr w:type="spellEnd"/>
      <w:r>
        <w:rPr>
          <w:rStyle w:val="ekvfettkursiv"/>
          <w:b w:val="0"/>
          <w:bCs/>
          <w:i w:val="0"/>
          <w:iCs/>
        </w:rPr>
        <w:t xml:space="preserve"> </w:t>
      </w:r>
      <w:proofErr w:type="spellStart"/>
      <w:r>
        <w:rPr>
          <w:rStyle w:val="ekvfettkursiv"/>
          <w:b w:val="0"/>
          <w:bCs/>
          <w:i w:val="0"/>
          <w:iCs/>
        </w:rPr>
        <w:t>tous</w:t>
      </w:r>
      <w:proofErr w:type="spellEnd"/>
      <w:r>
        <w:rPr>
          <w:rStyle w:val="ekvfettkursiv"/>
          <w:b w:val="0"/>
          <w:bCs/>
          <w:i w:val="0"/>
          <w:iCs/>
        </w:rPr>
        <w:t xml:space="preserve"> </w:t>
      </w:r>
      <w:proofErr w:type="spellStart"/>
      <w:r>
        <w:rPr>
          <w:rStyle w:val="ekvfettkursiv"/>
          <w:b w:val="0"/>
          <w:bCs/>
          <w:i w:val="0"/>
          <w:iCs/>
        </w:rPr>
        <w:t>les</w:t>
      </w:r>
      <w:proofErr w:type="spellEnd"/>
      <w:r>
        <w:rPr>
          <w:rStyle w:val="ekvfettkursiv"/>
          <w:b w:val="0"/>
          <w:bCs/>
          <w:i w:val="0"/>
          <w:iCs/>
        </w:rPr>
        <w:t xml:space="preserve"> </w:t>
      </w:r>
      <w:proofErr w:type="spellStart"/>
      <w:r>
        <w:rPr>
          <w:rStyle w:val="ekvfettkursiv"/>
          <w:b w:val="0"/>
          <w:bCs/>
          <w:i w:val="0"/>
          <w:iCs/>
        </w:rPr>
        <w:t>verbes</w:t>
      </w:r>
      <w:proofErr w:type="spellEnd"/>
      <w:r w:rsidR="00183DFD">
        <w:rPr>
          <w:rStyle w:val="ekvfettkursiv"/>
          <w:b w:val="0"/>
          <w:bCs/>
          <w:i w:val="0"/>
          <w:iCs/>
        </w:rPr>
        <w:t xml:space="preserve"> </w:t>
      </w:r>
      <w:r w:rsidR="00B96518">
        <w:rPr>
          <w:rStyle w:val="ekvfettkursiv"/>
          <w:b w:val="0"/>
          <w:bCs/>
          <w:i w:val="0"/>
          <w:iCs/>
        </w:rPr>
        <w:t>(</w:t>
      </w:r>
      <w:proofErr w:type="spellStart"/>
      <w:r w:rsidR="00B96518">
        <w:rPr>
          <w:rStyle w:val="ekvfettkursiv"/>
          <w:b w:val="0"/>
          <w:bCs/>
          <w:i w:val="0"/>
          <w:iCs/>
        </w:rPr>
        <w:t>jusqu’à</w:t>
      </w:r>
      <w:proofErr w:type="spellEnd"/>
      <w:r w:rsidR="00B96518">
        <w:rPr>
          <w:rStyle w:val="ekvfettkursiv"/>
          <w:b w:val="0"/>
          <w:bCs/>
          <w:i w:val="0"/>
          <w:iCs/>
        </w:rPr>
        <w:t xml:space="preserve"> la </w:t>
      </w:r>
      <w:proofErr w:type="spellStart"/>
      <w:r w:rsidR="00B96518">
        <w:rPr>
          <w:rStyle w:val="ekvfettkursiv"/>
          <w:b w:val="0"/>
          <w:bCs/>
          <w:i w:val="0"/>
          <w:iCs/>
        </w:rPr>
        <w:t>ligne</w:t>
      </w:r>
      <w:proofErr w:type="spellEnd"/>
      <w:r w:rsidR="00B96518">
        <w:rPr>
          <w:rStyle w:val="ekvfettkursiv"/>
          <w:b w:val="0"/>
          <w:bCs/>
          <w:i w:val="0"/>
          <w:iCs/>
        </w:rPr>
        <w:t xml:space="preserve"> 17) </w:t>
      </w:r>
      <w:proofErr w:type="spellStart"/>
      <w:r w:rsidR="00AE36D6">
        <w:rPr>
          <w:rStyle w:val="ekvfettkursiv"/>
          <w:b w:val="0"/>
          <w:bCs/>
          <w:i w:val="0"/>
          <w:iCs/>
        </w:rPr>
        <w:t>que</w:t>
      </w:r>
      <w:proofErr w:type="spellEnd"/>
      <w:r w:rsidR="00AE36D6">
        <w:rPr>
          <w:rStyle w:val="ekvfettkursiv"/>
          <w:b w:val="0"/>
          <w:bCs/>
          <w:i w:val="0"/>
          <w:iCs/>
        </w:rPr>
        <w:t xml:space="preserve"> </w:t>
      </w:r>
      <w:proofErr w:type="spellStart"/>
      <w:r w:rsidR="00AE36D6">
        <w:rPr>
          <w:rStyle w:val="ekvfettkursiv"/>
          <w:b w:val="0"/>
          <w:bCs/>
          <w:i w:val="0"/>
          <w:iCs/>
        </w:rPr>
        <w:t>vous</w:t>
      </w:r>
      <w:proofErr w:type="spellEnd"/>
      <w:r w:rsidR="00AE36D6">
        <w:rPr>
          <w:rStyle w:val="ekvfettkursiv"/>
          <w:b w:val="0"/>
          <w:bCs/>
          <w:i w:val="0"/>
          <w:iCs/>
        </w:rPr>
        <w:t xml:space="preserve"> </w:t>
      </w:r>
      <w:proofErr w:type="spellStart"/>
      <w:r w:rsidR="00AE36D6">
        <w:rPr>
          <w:rStyle w:val="ekvfettkursiv"/>
          <w:b w:val="0"/>
          <w:bCs/>
          <w:i w:val="0"/>
          <w:iCs/>
        </w:rPr>
        <w:t>connaissez</w:t>
      </w:r>
      <w:proofErr w:type="spellEnd"/>
      <w:r w:rsidR="00AE36D6">
        <w:rPr>
          <w:rStyle w:val="ekvfettkursiv"/>
          <w:b w:val="0"/>
          <w:bCs/>
          <w:i w:val="0"/>
          <w:iCs/>
        </w:rPr>
        <w:t>. (alle Verben, die ihr kennt).</w:t>
      </w:r>
    </w:p>
    <w:p w14:paraId="6F7D5BC2" w14:textId="6AC98A6B" w:rsidR="00445B96" w:rsidRDefault="008723B7" w:rsidP="00D51BE5">
      <w:pPr>
        <w:rPr>
          <w:rStyle w:val="ekvfettkursiv"/>
          <w:b w:val="0"/>
          <w:bCs/>
          <w:i w:val="0"/>
          <w:iCs/>
        </w:rPr>
      </w:pPr>
      <w:r>
        <w:rPr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020F5" wp14:editId="6F3CCEFC">
                <wp:simplePos x="0" y="0"/>
                <wp:positionH relativeFrom="column">
                  <wp:posOffset>3387206</wp:posOffset>
                </wp:positionH>
                <wp:positionV relativeFrom="paragraph">
                  <wp:posOffset>183226</wp:posOffset>
                </wp:positionV>
                <wp:extent cx="2069869" cy="839585"/>
                <wp:effectExtent l="0" t="0" r="13335" b="11430"/>
                <wp:wrapNone/>
                <wp:docPr id="1268600314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9869" cy="83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145840" w14:textId="77777777" w:rsidR="008723B7" w:rsidRPr="00716152" w:rsidRDefault="008723B7" w:rsidP="008723B7">
                            <w:pPr>
                              <w:pStyle w:val="ekvpicto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78A6259" wp14:editId="52EBB4AA">
                                  <wp:extent cx="215900" cy="215900"/>
                                  <wp:effectExtent l="0" t="0" r="0" b="0"/>
                                  <wp:docPr id="72" name="Grafik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c_tipp.pn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900" cy="215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1E8E8D" w14:textId="06628AE6" w:rsidR="008723B7" w:rsidRDefault="00B96518" w:rsidP="00B96518">
                            <w:pPr>
                              <w:jc w:val="center"/>
                            </w:pPr>
                            <w:r>
                              <w:t xml:space="preserve">Les </w:t>
                            </w:r>
                            <w:proofErr w:type="spellStart"/>
                            <w:r>
                              <w:t>lignes</w:t>
                            </w:r>
                            <w:proofErr w:type="spellEnd"/>
                            <w:r>
                              <w:t xml:space="preserve"> 4, 9, 10, 12 et 13 ne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importantes</w:t>
                            </w:r>
                            <w:proofErr w:type="spellEnd"/>
                            <w:r>
                              <w:t xml:space="preserve"> !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D020F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66.7pt;margin-top:14.45pt;width:163pt;height:6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" fillcolor="white [3201]" strokeweight=".5pt">
                <v:textbox>
                  <w:txbxContent>
                    <w:p w14:paraId="50145840" w14:textId="77777777" w:rsidR="008723B7" w:rsidRPr="00716152" w:rsidRDefault="008723B7" w:rsidP="008723B7">
                      <w:pPr>
                        <w:pStyle w:val="ekvpicto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78A6259" wp14:editId="52EBB4AA">
                            <wp:extent cx="215900" cy="215900"/>
                            <wp:effectExtent l="0" t="0" r="0" b="0"/>
                            <wp:docPr id="72" name="Grafik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c_tipp.pn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900" cy="215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1E8E8D" w14:textId="06628AE6" w:rsidR="008723B7" w:rsidRDefault="00B96518" w:rsidP="00B96518">
                      <w:pPr>
                        <w:jc w:val="center"/>
                      </w:pPr>
                      <w:r>
                        <w:t>Les lignes 4, 9, 10, 12 et 13 ne sont pas importantes !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46"/>
      </w:tblGrid>
      <w:tr w:rsidR="00445B96" w14:paraId="09812FA7" w14:textId="77777777" w:rsidTr="0087607C">
        <w:trPr>
          <w:trHeight w:val="248"/>
        </w:trPr>
        <w:tc>
          <w:tcPr>
            <w:tcW w:w="5146" w:type="dxa"/>
          </w:tcPr>
          <w:p w14:paraId="0AB62A4B" w14:textId="6834C8A2" w:rsidR="00445B96" w:rsidRPr="00445B96" w:rsidRDefault="00445B96" w:rsidP="00445B96">
            <w:pPr>
              <w:jc w:val="center"/>
              <w:rPr>
                <w:rStyle w:val="ekvfettkursiv"/>
                <w:i w:val="0"/>
                <w:iCs/>
              </w:rPr>
            </w:pPr>
            <w:r w:rsidRPr="00445B96">
              <w:rPr>
                <w:rStyle w:val="ekvfettkursiv"/>
                <w:i w:val="0"/>
                <w:iCs/>
              </w:rPr>
              <w:t xml:space="preserve">Les </w:t>
            </w:r>
            <w:proofErr w:type="spellStart"/>
            <w:r w:rsidRPr="00445B96">
              <w:rPr>
                <w:rStyle w:val="ekvfettkursiv"/>
                <w:i w:val="0"/>
                <w:iCs/>
              </w:rPr>
              <w:t>verbes</w:t>
            </w:r>
            <w:proofErr w:type="spellEnd"/>
            <w:r w:rsidRPr="00445B96">
              <w:rPr>
                <w:rStyle w:val="ekvfettkursiv"/>
                <w:i w:val="0"/>
                <w:iCs/>
              </w:rPr>
              <w:t xml:space="preserve"> dans la </w:t>
            </w:r>
            <w:proofErr w:type="spellStart"/>
            <w:r w:rsidRPr="00445B96">
              <w:rPr>
                <w:rStyle w:val="ekvfettkursiv"/>
                <w:i w:val="0"/>
                <w:iCs/>
              </w:rPr>
              <w:t>chanson</w:t>
            </w:r>
            <w:proofErr w:type="spellEnd"/>
            <w:r w:rsidRPr="00445B96">
              <w:rPr>
                <w:rStyle w:val="ekvfettkursiv"/>
                <w:i w:val="0"/>
                <w:iCs/>
              </w:rPr>
              <w:t>:</w:t>
            </w:r>
          </w:p>
        </w:tc>
      </w:tr>
      <w:tr w:rsidR="00445B96" w14:paraId="7A77FF9B" w14:textId="77777777" w:rsidTr="0087607C">
        <w:trPr>
          <w:trHeight w:val="2383"/>
        </w:trPr>
        <w:tc>
          <w:tcPr>
            <w:tcW w:w="5146" w:type="dxa"/>
          </w:tcPr>
          <w:p w14:paraId="386946F7" w14:textId="77777777" w:rsidR="00445B96" w:rsidRDefault="00445B96" w:rsidP="00D51BE5">
            <w:pPr>
              <w:rPr>
                <w:rStyle w:val="ekvfettkursiv"/>
                <w:b w:val="0"/>
                <w:bCs/>
                <w:i w:val="0"/>
                <w:iCs/>
              </w:rPr>
            </w:pPr>
          </w:p>
          <w:p w14:paraId="1CE8D9CE" w14:textId="77777777" w:rsidR="00445B96" w:rsidRDefault="00445B96" w:rsidP="00D51BE5">
            <w:pPr>
              <w:rPr>
                <w:rStyle w:val="ekvfettkursiv"/>
                <w:b w:val="0"/>
                <w:bCs/>
                <w:i w:val="0"/>
                <w:iCs/>
              </w:rPr>
            </w:pPr>
          </w:p>
          <w:p w14:paraId="7549A697" w14:textId="77777777" w:rsidR="00445B96" w:rsidRDefault="00445B96" w:rsidP="00D51BE5">
            <w:pPr>
              <w:rPr>
                <w:rStyle w:val="ekvfettkursiv"/>
                <w:b w:val="0"/>
                <w:bCs/>
                <w:i w:val="0"/>
                <w:iCs/>
              </w:rPr>
            </w:pPr>
          </w:p>
          <w:p w14:paraId="11CC1E40" w14:textId="77777777" w:rsidR="00445B96" w:rsidRDefault="00445B96" w:rsidP="00D51BE5">
            <w:pPr>
              <w:rPr>
                <w:rStyle w:val="ekvfettkursiv"/>
                <w:b w:val="0"/>
                <w:bCs/>
                <w:i w:val="0"/>
                <w:iCs/>
              </w:rPr>
            </w:pPr>
          </w:p>
          <w:p w14:paraId="4FF7721C" w14:textId="77777777" w:rsidR="00445B96" w:rsidRDefault="00445B96" w:rsidP="00D51BE5">
            <w:pPr>
              <w:rPr>
                <w:rStyle w:val="ekvfettkursiv"/>
                <w:b w:val="0"/>
                <w:bCs/>
                <w:i w:val="0"/>
                <w:iCs/>
              </w:rPr>
            </w:pPr>
          </w:p>
          <w:p w14:paraId="00E326F6" w14:textId="77777777" w:rsidR="00445B96" w:rsidRDefault="00445B96" w:rsidP="00D51BE5">
            <w:pPr>
              <w:rPr>
                <w:rStyle w:val="ekvfettkursiv"/>
                <w:b w:val="0"/>
                <w:bCs/>
                <w:i w:val="0"/>
                <w:iCs/>
              </w:rPr>
            </w:pPr>
          </w:p>
          <w:p w14:paraId="16573D42" w14:textId="77777777" w:rsidR="00445B96" w:rsidRDefault="00445B96" w:rsidP="00D51BE5">
            <w:pPr>
              <w:rPr>
                <w:rStyle w:val="ekvfettkursiv"/>
                <w:b w:val="0"/>
                <w:bCs/>
                <w:i w:val="0"/>
                <w:iCs/>
              </w:rPr>
            </w:pPr>
          </w:p>
          <w:p w14:paraId="4365D6D1" w14:textId="77777777" w:rsidR="00445B96" w:rsidRDefault="00445B96" w:rsidP="00D51BE5">
            <w:pPr>
              <w:rPr>
                <w:rStyle w:val="ekvfettkursiv"/>
                <w:b w:val="0"/>
                <w:bCs/>
                <w:i w:val="0"/>
                <w:iCs/>
              </w:rPr>
            </w:pPr>
          </w:p>
          <w:p w14:paraId="4AC61A48" w14:textId="77777777" w:rsidR="00445B96" w:rsidRDefault="00445B96" w:rsidP="00D51BE5">
            <w:pPr>
              <w:rPr>
                <w:rStyle w:val="ekvfettkursiv"/>
                <w:b w:val="0"/>
                <w:bCs/>
                <w:i w:val="0"/>
                <w:iCs/>
              </w:rPr>
            </w:pPr>
          </w:p>
          <w:p w14:paraId="51B4C970" w14:textId="77777777" w:rsidR="00445B96" w:rsidRDefault="00445B96" w:rsidP="00D51BE5">
            <w:pPr>
              <w:rPr>
                <w:rStyle w:val="ekvfettkursiv"/>
                <w:b w:val="0"/>
                <w:bCs/>
                <w:i w:val="0"/>
                <w:iCs/>
              </w:rPr>
            </w:pPr>
          </w:p>
          <w:p w14:paraId="71D49160" w14:textId="77777777" w:rsidR="00445B96" w:rsidRDefault="00445B96" w:rsidP="00D51BE5">
            <w:pPr>
              <w:rPr>
                <w:rStyle w:val="ekvfettkursiv"/>
                <w:b w:val="0"/>
                <w:bCs/>
                <w:i w:val="0"/>
                <w:iCs/>
              </w:rPr>
            </w:pPr>
          </w:p>
          <w:p w14:paraId="3C0DDA2F" w14:textId="77777777" w:rsidR="00445B96" w:rsidRDefault="00445B96" w:rsidP="00D51BE5">
            <w:pPr>
              <w:rPr>
                <w:rStyle w:val="ekvfettkursiv"/>
                <w:b w:val="0"/>
                <w:bCs/>
                <w:i w:val="0"/>
                <w:iCs/>
              </w:rPr>
            </w:pPr>
          </w:p>
        </w:tc>
      </w:tr>
    </w:tbl>
    <w:p w14:paraId="14652779" w14:textId="77777777" w:rsidR="00445B96" w:rsidRDefault="00445B96" w:rsidP="00D51BE5">
      <w:pPr>
        <w:rPr>
          <w:rStyle w:val="ekvfettkursiv"/>
          <w:b w:val="0"/>
          <w:bCs/>
          <w:i w:val="0"/>
          <w:iCs/>
        </w:rPr>
      </w:pPr>
    </w:p>
    <w:p w14:paraId="760E4216" w14:textId="77777777" w:rsidR="00EA7F24" w:rsidRPr="00716152" w:rsidRDefault="00EA7F24" w:rsidP="00EA7F24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C0A4419" wp14:editId="483508DE">
            <wp:extent cx="215900" cy="215900"/>
            <wp:effectExtent l="0" t="0" r="0" b="0"/>
            <wp:docPr id="1576786612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partnerarbei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23C15" w14:textId="7C949417" w:rsidR="00445B96" w:rsidRDefault="00445B96" w:rsidP="0087607C">
      <w:pPr>
        <w:tabs>
          <w:tab w:val="left" w:pos="284"/>
        </w:tabs>
        <w:ind w:left="284" w:hanging="284"/>
        <w:rPr>
          <w:rStyle w:val="ekvfettkursiv"/>
          <w:b w:val="0"/>
          <w:bCs/>
          <w:i w:val="0"/>
          <w:iCs/>
        </w:rPr>
      </w:pPr>
      <w:r w:rsidRPr="00EA7F24">
        <w:rPr>
          <w:rStyle w:val="ekvfettkursiv"/>
          <w:i w:val="0"/>
          <w:iCs/>
        </w:rPr>
        <w:t>3</w:t>
      </w:r>
      <w:r>
        <w:rPr>
          <w:rStyle w:val="ekvfettkursiv"/>
          <w:b w:val="0"/>
          <w:bCs/>
          <w:i w:val="0"/>
          <w:iCs/>
        </w:rPr>
        <w:t>.</w:t>
      </w:r>
      <w:r w:rsidR="00D52557" w:rsidRPr="00D52557">
        <w:t xml:space="preserve"> </w:t>
      </w:r>
      <w:r w:rsidR="00D52557" w:rsidRPr="00CA5717">
        <w:tab/>
      </w:r>
      <w:proofErr w:type="spellStart"/>
      <w:r>
        <w:rPr>
          <w:rStyle w:val="ekvfettkursiv"/>
          <w:b w:val="0"/>
          <w:bCs/>
          <w:i w:val="0"/>
          <w:iCs/>
        </w:rPr>
        <w:t>Regardez</w:t>
      </w:r>
      <w:proofErr w:type="spellEnd"/>
      <w:r>
        <w:rPr>
          <w:rStyle w:val="ekvfettkursiv"/>
          <w:b w:val="0"/>
          <w:bCs/>
          <w:i w:val="0"/>
          <w:iCs/>
        </w:rPr>
        <w:t xml:space="preserve"> </w:t>
      </w:r>
      <w:proofErr w:type="spellStart"/>
      <w:r>
        <w:rPr>
          <w:rStyle w:val="ekvfettkursiv"/>
          <w:b w:val="0"/>
          <w:bCs/>
          <w:i w:val="0"/>
          <w:iCs/>
        </w:rPr>
        <w:t>votre</w:t>
      </w:r>
      <w:proofErr w:type="spellEnd"/>
      <w:r>
        <w:rPr>
          <w:rStyle w:val="ekvfettkursiv"/>
          <w:b w:val="0"/>
          <w:bCs/>
          <w:i w:val="0"/>
          <w:iCs/>
        </w:rPr>
        <w:t xml:space="preserve"> liste et </w:t>
      </w:r>
      <w:proofErr w:type="spellStart"/>
      <w:r>
        <w:rPr>
          <w:rStyle w:val="ekvfettkursiv"/>
          <w:b w:val="0"/>
          <w:bCs/>
          <w:i w:val="0"/>
          <w:iCs/>
        </w:rPr>
        <w:t>faites</w:t>
      </w:r>
      <w:proofErr w:type="spellEnd"/>
      <w:r>
        <w:rPr>
          <w:rStyle w:val="ekvfettkursiv"/>
          <w:b w:val="0"/>
          <w:bCs/>
          <w:i w:val="0"/>
          <w:iCs/>
        </w:rPr>
        <w:t xml:space="preserve"> des </w:t>
      </w:r>
      <w:proofErr w:type="spellStart"/>
      <w:r>
        <w:rPr>
          <w:rStyle w:val="ekvfettkursiv"/>
          <w:b w:val="0"/>
          <w:bCs/>
          <w:i w:val="0"/>
          <w:iCs/>
        </w:rPr>
        <w:t>hypothèses</w:t>
      </w:r>
      <w:proofErr w:type="spellEnd"/>
      <w:r>
        <w:rPr>
          <w:rStyle w:val="ekvfettkursiv"/>
          <w:b w:val="0"/>
          <w:bCs/>
          <w:i w:val="0"/>
          <w:iCs/>
        </w:rPr>
        <w:t>.</w:t>
      </w:r>
    </w:p>
    <w:p w14:paraId="796F44F7" w14:textId="1E88E60D" w:rsidR="00445B96" w:rsidRDefault="00445B96" w:rsidP="00A0525A">
      <w:pPr>
        <w:tabs>
          <w:tab w:val="clear" w:pos="340"/>
          <w:tab w:val="clear" w:pos="595"/>
          <w:tab w:val="clear" w:pos="851"/>
          <w:tab w:val="left" w:pos="284"/>
          <w:tab w:val="right" w:leader="underscore" w:pos="9639"/>
        </w:tabs>
        <w:spacing w:line="400" w:lineRule="exact"/>
        <w:ind w:left="284" w:hanging="284"/>
        <w:rPr>
          <w:rStyle w:val="ekvfettkursiv"/>
          <w:b w:val="0"/>
          <w:bCs/>
          <w:i w:val="0"/>
          <w:iCs/>
        </w:rPr>
      </w:pPr>
      <w:r w:rsidRPr="0041541F">
        <w:rPr>
          <w:rStyle w:val="ekvfettkursiv"/>
          <w:i w:val="0"/>
          <w:iCs/>
        </w:rPr>
        <w:t>a)</w:t>
      </w:r>
      <w:r w:rsidR="00D52557" w:rsidRPr="00D52557">
        <w:t xml:space="preserve"> </w:t>
      </w:r>
      <w:r w:rsidR="00D52557" w:rsidRPr="00CA5717">
        <w:tab/>
      </w:r>
      <w:r w:rsidR="0087607C">
        <w:rPr>
          <w:rStyle w:val="ekvfettkursiv"/>
          <w:b w:val="0"/>
          <w:bCs/>
          <w:i w:val="0"/>
          <w:iCs/>
        </w:rPr>
        <w:t>Was fällt bei der Befehlsform im Französischen im Vergleich zu anderen Formen weg?</w:t>
      </w:r>
      <w:r w:rsidR="00A0525A">
        <w:tab/>
      </w:r>
    </w:p>
    <w:p w14:paraId="780CAD41" w14:textId="77777777" w:rsidR="00A0525A" w:rsidRPr="00EA7F24" w:rsidRDefault="00A0525A" w:rsidP="00A0525A">
      <w:pPr>
        <w:tabs>
          <w:tab w:val="left" w:pos="284"/>
          <w:tab w:val="right" w:leader="underscore" w:pos="9639"/>
        </w:tabs>
        <w:spacing w:line="400" w:lineRule="exact"/>
        <w:ind w:left="284" w:hanging="284"/>
        <w:rPr>
          <w:rStyle w:val="ekvfettkursiv"/>
          <w:b w:val="0"/>
          <w:bCs/>
        </w:rPr>
      </w:pPr>
      <w:r w:rsidRPr="00EA7F24">
        <w:rPr>
          <w:rStyle w:val="ekvfettkursiv"/>
          <w:b w:val="0"/>
          <w:bCs/>
        </w:rPr>
        <w:t>Exemple:</w:t>
      </w:r>
      <w:r w:rsidRPr="00A0525A">
        <w:t xml:space="preserve"> </w:t>
      </w:r>
      <w:r w:rsidRPr="00CA5717">
        <w:tab/>
      </w:r>
      <w:r w:rsidRPr="00CA5717">
        <w:tab/>
      </w:r>
      <w:r>
        <w:rPr>
          <w:rStyle w:val="ekvfettkursiv"/>
          <w:b w:val="0"/>
          <w:bCs/>
        </w:rPr>
        <w:t>________________________________________________________________________________</w:t>
      </w:r>
    </w:p>
    <w:p w14:paraId="45DDD925" w14:textId="5CDF652D" w:rsidR="00445B96" w:rsidRDefault="00445B96" w:rsidP="00A0525A">
      <w:pPr>
        <w:tabs>
          <w:tab w:val="left" w:pos="284"/>
          <w:tab w:val="right" w:leader="underscore" w:pos="9639"/>
        </w:tabs>
        <w:spacing w:line="400" w:lineRule="exact"/>
        <w:ind w:left="284" w:hanging="284"/>
        <w:rPr>
          <w:rStyle w:val="ekvfettkursiv"/>
          <w:b w:val="0"/>
          <w:bCs/>
          <w:i w:val="0"/>
          <w:iCs/>
        </w:rPr>
      </w:pPr>
      <w:r w:rsidRPr="0041541F">
        <w:rPr>
          <w:rStyle w:val="ekvfettkursiv"/>
          <w:i w:val="0"/>
          <w:iCs/>
        </w:rPr>
        <w:t>b)</w:t>
      </w:r>
      <w:r w:rsidR="00D52557" w:rsidRPr="00D52557">
        <w:t xml:space="preserve"> </w:t>
      </w:r>
      <w:r w:rsidR="00D52557" w:rsidRPr="00CA5717">
        <w:tab/>
      </w:r>
      <w:r>
        <w:rPr>
          <w:rStyle w:val="ekvfettkursiv"/>
          <w:b w:val="0"/>
          <w:bCs/>
          <w:i w:val="0"/>
          <w:iCs/>
        </w:rPr>
        <w:t>Wie wird die Befehlsform im Singular gebildet?</w:t>
      </w:r>
      <w:r w:rsidR="00A0525A" w:rsidRPr="00A0525A">
        <w:t xml:space="preserve"> </w:t>
      </w:r>
      <w:r w:rsidR="00A0525A" w:rsidRPr="00CA5717">
        <w:tab/>
      </w:r>
      <w:r w:rsidR="0041541F">
        <w:rPr>
          <w:rStyle w:val="ekvfettkursiv"/>
          <w:b w:val="0"/>
          <w:bCs/>
          <w:i w:val="0"/>
          <w:iCs/>
        </w:rPr>
        <w:t>_______________________________________________</w:t>
      </w:r>
    </w:p>
    <w:p w14:paraId="71B3C19B" w14:textId="5633814F" w:rsidR="00445B96" w:rsidRPr="00EA7F24" w:rsidRDefault="00EA7F24" w:rsidP="00A0525A">
      <w:pPr>
        <w:tabs>
          <w:tab w:val="left" w:pos="284"/>
          <w:tab w:val="right" w:leader="underscore" w:pos="9639"/>
        </w:tabs>
        <w:spacing w:line="400" w:lineRule="exact"/>
        <w:ind w:left="284" w:hanging="284"/>
        <w:rPr>
          <w:rStyle w:val="ekvfettkursiv"/>
          <w:b w:val="0"/>
          <w:bCs/>
        </w:rPr>
      </w:pPr>
      <w:r w:rsidRPr="00EA7F24">
        <w:rPr>
          <w:rStyle w:val="ekvfettkursiv"/>
          <w:b w:val="0"/>
          <w:bCs/>
        </w:rPr>
        <w:t>Exemple:</w:t>
      </w:r>
      <w:r w:rsidR="00A0525A" w:rsidRPr="00A0525A">
        <w:t xml:space="preserve"> </w:t>
      </w:r>
      <w:r w:rsidR="00A0525A" w:rsidRPr="00CA5717">
        <w:tab/>
      </w:r>
      <w:r w:rsidR="00A0525A" w:rsidRPr="00CA5717">
        <w:tab/>
      </w:r>
      <w:r w:rsidR="0041541F">
        <w:rPr>
          <w:rStyle w:val="ekvfettkursiv"/>
          <w:b w:val="0"/>
          <w:bCs/>
        </w:rPr>
        <w:t>________________________________________________________________________________</w:t>
      </w:r>
    </w:p>
    <w:p w14:paraId="22A0730F" w14:textId="5CEF51FD" w:rsidR="00EA7F24" w:rsidRDefault="00EA7F24" w:rsidP="00A0525A">
      <w:pPr>
        <w:tabs>
          <w:tab w:val="left" w:pos="284"/>
          <w:tab w:val="right" w:leader="underscore" w:pos="9639"/>
        </w:tabs>
        <w:spacing w:line="400" w:lineRule="exact"/>
        <w:ind w:left="284" w:hanging="284"/>
        <w:rPr>
          <w:rStyle w:val="ekvfettkursiv"/>
          <w:b w:val="0"/>
          <w:bCs/>
          <w:i w:val="0"/>
          <w:iCs/>
        </w:rPr>
      </w:pPr>
      <w:r w:rsidRPr="0041541F">
        <w:rPr>
          <w:rStyle w:val="ekvfettkursiv"/>
          <w:i w:val="0"/>
          <w:iCs/>
        </w:rPr>
        <w:t>c)</w:t>
      </w:r>
      <w:r w:rsidR="00D52557" w:rsidRPr="00D52557">
        <w:t xml:space="preserve"> </w:t>
      </w:r>
      <w:r w:rsidR="00D52557" w:rsidRPr="00CA5717">
        <w:tab/>
      </w:r>
      <w:r>
        <w:rPr>
          <w:rStyle w:val="ekvfettkursiv"/>
          <w:b w:val="0"/>
          <w:bCs/>
          <w:i w:val="0"/>
          <w:iCs/>
        </w:rPr>
        <w:t>Kannst du in deiner Liste eine Ausnahme finden?</w:t>
      </w:r>
      <w:r w:rsidR="00A0525A">
        <w:rPr>
          <w:rStyle w:val="ekvfettkursiv"/>
          <w:b w:val="0"/>
          <w:bCs/>
          <w:i w:val="0"/>
          <w:iCs/>
        </w:rPr>
        <w:t xml:space="preserve"> </w:t>
      </w:r>
      <w:r w:rsidR="0041541F">
        <w:rPr>
          <w:rStyle w:val="ekvfettkursiv"/>
          <w:b w:val="0"/>
          <w:bCs/>
          <w:i w:val="0"/>
          <w:iCs/>
        </w:rPr>
        <w:t>_____________________________________________</w:t>
      </w:r>
      <w:r w:rsidR="0087607C">
        <w:rPr>
          <w:rStyle w:val="ekvfettkursiv"/>
          <w:b w:val="0"/>
          <w:bCs/>
          <w:i w:val="0"/>
          <w:iCs/>
        </w:rPr>
        <w:t>_</w:t>
      </w:r>
    </w:p>
    <w:p w14:paraId="3FB42FEF" w14:textId="415F481B" w:rsidR="008723B7" w:rsidRDefault="00EA7F24" w:rsidP="00A0525A">
      <w:pPr>
        <w:tabs>
          <w:tab w:val="left" w:pos="284"/>
          <w:tab w:val="right" w:leader="underscore" w:pos="9639"/>
        </w:tabs>
        <w:spacing w:line="400" w:lineRule="exact"/>
        <w:ind w:left="284" w:hanging="284"/>
        <w:rPr>
          <w:rStyle w:val="ekvfettkursiv"/>
          <w:b w:val="0"/>
          <w:bCs/>
          <w:i w:val="0"/>
          <w:iCs/>
        </w:rPr>
      </w:pPr>
      <w:r w:rsidRPr="00EA7F24">
        <w:rPr>
          <w:rStyle w:val="ekvfettkursiv"/>
          <w:b w:val="0"/>
          <w:bCs/>
        </w:rPr>
        <w:t>Exemple</w:t>
      </w:r>
      <w:r>
        <w:rPr>
          <w:rStyle w:val="ekvfettkursiv"/>
          <w:b w:val="0"/>
          <w:bCs/>
          <w:i w:val="0"/>
          <w:iCs/>
        </w:rPr>
        <w:t>:</w:t>
      </w:r>
      <w:r w:rsidR="00A0525A" w:rsidRPr="00A0525A">
        <w:t xml:space="preserve"> </w:t>
      </w:r>
      <w:r w:rsidR="00A0525A" w:rsidRPr="00CA5717">
        <w:tab/>
      </w:r>
      <w:r w:rsidR="00A0525A" w:rsidRPr="00CA5717">
        <w:tab/>
      </w:r>
      <w:r w:rsidR="0041541F">
        <w:rPr>
          <w:rStyle w:val="ekvfettkursiv"/>
          <w:b w:val="0"/>
          <w:bCs/>
          <w:i w:val="0"/>
          <w:iCs/>
        </w:rPr>
        <w:t>________________________________________________________________________________</w:t>
      </w:r>
    </w:p>
    <w:p w14:paraId="45FCCD3B" w14:textId="77777777" w:rsidR="00EA7F24" w:rsidRDefault="00EA7F24" w:rsidP="0087607C">
      <w:pPr>
        <w:tabs>
          <w:tab w:val="left" w:pos="284"/>
        </w:tabs>
        <w:ind w:left="284" w:hanging="284"/>
        <w:rPr>
          <w:rStyle w:val="ekvfettkursiv"/>
          <w:b w:val="0"/>
          <w:bCs/>
          <w:i w:val="0"/>
          <w:iCs/>
        </w:rPr>
      </w:pPr>
    </w:p>
    <w:p w14:paraId="400B628F" w14:textId="77777777" w:rsidR="0041541F" w:rsidRPr="00716152" w:rsidRDefault="0041541F" w:rsidP="0087607C">
      <w:pPr>
        <w:pStyle w:val="ekvpicto"/>
        <w:framePr w:wrap="around"/>
        <w:tabs>
          <w:tab w:val="left" w:pos="284"/>
        </w:tabs>
        <w:ind w:left="284" w:hanging="284"/>
      </w:pPr>
      <w:r>
        <w:rPr>
          <w:noProof/>
          <w:lang w:eastAsia="de-DE"/>
        </w:rPr>
        <w:drawing>
          <wp:inline distT="0" distB="0" distL="0" distR="0" wp14:anchorId="0FD0EF81" wp14:editId="04D3B0DF">
            <wp:extent cx="215900" cy="215900"/>
            <wp:effectExtent l="0" t="0" r="0" b="0"/>
            <wp:docPr id="97785806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einzel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37A2D" w14:textId="43C9F0F9" w:rsidR="008723B7" w:rsidRDefault="008723B7" w:rsidP="0087607C">
      <w:pPr>
        <w:tabs>
          <w:tab w:val="left" w:pos="284"/>
        </w:tabs>
        <w:ind w:left="284" w:hanging="284"/>
        <w:rPr>
          <w:rStyle w:val="ekvfettkursiv"/>
          <w:b w:val="0"/>
          <w:bCs/>
          <w:i w:val="0"/>
          <w:iCs/>
        </w:rPr>
      </w:pPr>
      <w:r w:rsidRPr="003E515A">
        <w:rPr>
          <w:rStyle w:val="ekvfettkursiv"/>
          <w:i w:val="0"/>
          <w:iCs/>
        </w:rPr>
        <w:t>4.</w:t>
      </w:r>
      <w:r w:rsidR="00D52557" w:rsidRPr="00D52557">
        <w:t xml:space="preserve"> </w:t>
      </w:r>
      <w:r w:rsidR="00D52557" w:rsidRPr="00CA5717">
        <w:tab/>
      </w:r>
      <w:proofErr w:type="spellStart"/>
      <w:r w:rsidR="0055113F">
        <w:rPr>
          <w:rStyle w:val="ekvfettkursiv"/>
          <w:b w:val="0"/>
          <w:bCs/>
          <w:i w:val="0"/>
          <w:iCs/>
        </w:rPr>
        <w:t>Choisis</w:t>
      </w:r>
      <w:r w:rsidR="002D35EE">
        <w:rPr>
          <w:rStyle w:val="ekvfettkursiv"/>
          <w:b w:val="0"/>
          <w:bCs/>
          <w:i w:val="0"/>
          <w:iCs/>
        </w:rPr>
        <w:t>sez</w:t>
      </w:r>
      <w:proofErr w:type="spellEnd"/>
      <w:r w:rsidR="0055113F">
        <w:rPr>
          <w:rStyle w:val="ekvfettkursiv"/>
          <w:b w:val="0"/>
          <w:bCs/>
          <w:i w:val="0"/>
          <w:iCs/>
        </w:rPr>
        <w:t xml:space="preserve"> l</w:t>
      </w:r>
      <w:r w:rsidR="00F60992">
        <w:rPr>
          <w:rStyle w:val="ekvfettkursiv"/>
          <w:b w:val="0"/>
          <w:bCs/>
          <w:i w:val="0"/>
          <w:iCs/>
        </w:rPr>
        <w:t xml:space="preserve">a </w:t>
      </w:r>
      <w:r w:rsidR="0055113F">
        <w:rPr>
          <w:rStyle w:val="ekvfettkursiv"/>
          <w:b w:val="0"/>
          <w:bCs/>
          <w:i w:val="0"/>
          <w:iCs/>
        </w:rPr>
        <w:t>forme</w:t>
      </w:r>
      <w:r w:rsidR="00E93413">
        <w:rPr>
          <w:rStyle w:val="ekvfettkursiv"/>
          <w:b w:val="0"/>
          <w:bCs/>
          <w:i w:val="0"/>
          <w:iCs/>
        </w:rPr>
        <w:t xml:space="preserve"> </w:t>
      </w:r>
      <w:proofErr w:type="spellStart"/>
      <w:r w:rsidR="00E93413">
        <w:rPr>
          <w:rStyle w:val="ekvfettkursiv"/>
          <w:b w:val="0"/>
          <w:bCs/>
          <w:i w:val="0"/>
          <w:iCs/>
        </w:rPr>
        <w:t>correcte</w:t>
      </w:r>
      <w:proofErr w:type="spellEnd"/>
      <w:r w:rsidR="0055113F">
        <w:rPr>
          <w:rStyle w:val="ekvfettkursiv"/>
          <w:b w:val="0"/>
          <w:bCs/>
          <w:i w:val="0"/>
          <w:iCs/>
        </w:rPr>
        <w:t xml:space="preserve"> </w:t>
      </w:r>
      <w:r w:rsidR="002D35EE">
        <w:rPr>
          <w:rStyle w:val="ekvfettkursiv"/>
          <w:b w:val="0"/>
          <w:bCs/>
          <w:i w:val="0"/>
          <w:iCs/>
        </w:rPr>
        <w:t>de</w:t>
      </w:r>
      <w:r w:rsidR="0055113F">
        <w:rPr>
          <w:rStyle w:val="ekvfettkursiv"/>
          <w:b w:val="0"/>
          <w:bCs/>
          <w:i w:val="0"/>
          <w:iCs/>
        </w:rPr>
        <w:t xml:space="preserve"> </w:t>
      </w:r>
      <w:proofErr w:type="spellStart"/>
      <w:r w:rsidR="0055113F">
        <w:rPr>
          <w:rStyle w:val="ekvfettkursiv"/>
          <w:b w:val="0"/>
          <w:bCs/>
          <w:i w:val="0"/>
          <w:iCs/>
        </w:rPr>
        <w:t>l’impératif</w:t>
      </w:r>
      <w:proofErr w:type="spellEnd"/>
      <w:r w:rsidR="00F60992">
        <w:rPr>
          <w:rStyle w:val="ekvfettkursiv"/>
          <w:b w:val="0"/>
          <w:bCs/>
          <w:i w:val="0"/>
          <w:iCs/>
        </w:rPr>
        <w:t xml:space="preserve"> au </w:t>
      </w:r>
      <w:proofErr w:type="spellStart"/>
      <w:r w:rsidR="00F60992">
        <w:rPr>
          <w:rStyle w:val="ekvfettkursiv"/>
          <w:b w:val="0"/>
          <w:bCs/>
          <w:i w:val="0"/>
          <w:iCs/>
        </w:rPr>
        <w:t>singulier</w:t>
      </w:r>
      <w:proofErr w:type="spellEnd"/>
      <w:r w:rsidR="00F60992">
        <w:rPr>
          <w:rStyle w:val="ekvfettkursiv"/>
          <w:b w:val="0"/>
          <w:bCs/>
          <w:i w:val="0"/>
          <w:iCs/>
        </w:rPr>
        <w:t>.</w:t>
      </w:r>
    </w:p>
    <w:p w14:paraId="1A976619" w14:textId="77777777" w:rsidR="0055113F" w:rsidRDefault="0055113F" w:rsidP="00D51BE5">
      <w:pPr>
        <w:rPr>
          <w:rStyle w:val="ekvfettkursiv"/>
          <w:b w:val="0"/>
          <w:bCs/>
          <w:i w:val="0"/>
          <w:i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93413" w:rsidRPr="00E93413" w14:paraId="1B80EB72" w14:textId="77777777" w:rsidTr="00E93413">
        <w:tc>
          <w:tcPr>
            <w:tcW w:w="3114" w:type="dxa"/>
          </w:tcPr>
          <w:p w14:paraId="2208026D" w14:textId="6F3CE83B" w:rsidR="00E93413" w:rsidRPr="00E93413" w:rsidRDefault="00E93413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a)</w:t>
            </w:r>
            <w:r w:rsidR="00D52557" w:rsidRPr="00CA5717">
              <w:t xml:space="preserve"> </w:t>
            </w:r>
            <w:r w:rsidR="00D52557" w:rsidRPr="00CA5717">
              <w:tab/>
            </w:r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 xml:space="preserve">… </w:t>
            </w:r>
            <w:proofErr w:type="spellStart"/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attention</w:t>
            </w:r>
            <w:proofErr w:type="spellEnd"/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!</w:t>
            </w:r>
          </w:p>
          <w:p w14:paraId="0BEBB49D" w14:textId="6C227620" w:rsidR="00E93413" w:rsidRPr="00E93413" w:rsidRDefault="00E93413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sym w:font="Wingdings" w:char="F0A8"/>
            </w:r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ab/>
            </w:r>
            <w:proofErr w:type="spellStart"/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Fais</w:t>
            </w:r>
            <w:proofErr w:type="spellEnd"/>
          </w:p>
          <w:p w14:paraId="394D5F01" w14:textId="73D2DFB6" w:rsidR="00E93413" w:rsidRPr="00E93413" w:rsidRDefault="00E93413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sym w:font="Wingdings" w:char="F0A8"/>
            </w:r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ab/>
              <w:t>Fait</w:t>
            </w:r>
          </w:p>
        </w:tc>
        <w:tc>
          <w:tcPr>
            <w:tcW w:w="3115" w:type="dxa"/>
          </w:tcPr>
          <w:p w14:paraId="61B207F8" w14:textId="4F19DF47" w:rsidR="00E93413" w:rsidRPr="00E93413" w:rsidRDefault="00E93413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b)</w:t>
            </w:r>
            <w:r w:rsidR="00D52557" w:rsidRPr="00CA5717">
              <w:t xml:space="preserve"> </w:t>
            </w:r>
            <w:r w:rsidR="00D52557" w:rsidRPr="00CA5717">
              <w:tab/>
            </w:r>
            <w:proofErr w:type="spellStart"/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Ne</w:t>
            </w:r>
            <w:proofErr w:type="spellEnd"/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 xml:space="preserve"> … </w:t>
            </w:r>
            <w:proofErr w:type="spellStart"/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pas</w:t>
            </w:r>
            <w:proofErr w:type="spellEnd"/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 xml:space="preserve"> ton portable!</w:t>
            </w:r>
          </w:p>
          <w:p w14:paraId="564323E8" w14:textId="77777777" w:rsidR="00E93413" w:rsidRPr="00E93413" w:rsidRDefault="00E93413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sym w:font="Wingdings" w:char="F0A8"/>
            </w:r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ab/>
            </w:r>
            <w:proofErr w:type="spellStart"/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regardes</w:t>
            </w:r>
            <w:proofErr w:type="spellEnd"/>
          </w:p>
          <w:p w14:paraId="6842739D" w14:textId="057CAF83" w:rsidR="00E93413" w:rsidRPr="00E93413" w:rsidRDefault="002D35EE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sym w:font="Wingdings" w:char="F0A8"/>
            </w:r>
            <w:r w:rsidR="00E93413"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ab/>
            </w:r>
            <w:proofErr w:type="spellStart"/>
            <w:r w:rsidR="00E93413"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regarde</w:t>
            </w:r>
            <w:proofErr w:type="spellEnd"/>
          </w:p>
        </w:tc>
        <w:tc>
          <w:tcPr>
            <w:tcW w:w="3115" w:type="dxa"/>
          </w:tcPr>
          <w:p w14:paraId="496320AD" w14:textId="2BD6D1D1" w:rsidR="00E93413" w:rsidRDefault="00E93413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E93413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c)</w:t>
            </w:r>
            <w:r w:rsidR="00D52557" w:rsidRPr="00CA5717">
              <w:t xml:space="preserve"> </w:t>
            </w:r>
            <w:r w:rsidR="00D52557" w:rsidRPr="00CA5717">
              <w:tab/>
            </w:r>
            <w:proofErr w:type="spellStart"/>
            <w:r w:rsid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Ne</w:t>
            </w:r>
            <w:proofErr w:type="spellEnd"/>
            <w:r w:rsid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 xml:space="preserve"> … </w:t>
            </w:r>
            <w:proofErr w:type="spellStart"/>
            <w:proofErr w:type="gramStart"/>
            <w:r w:rsid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pas</w:t>
            </w:r>
            <w:proofErr w:type="spellEnd"/>
            <w:r w:rsidR="00C85980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 xml:space="preserve"> !</w:t>
            </w:r>
            <w:proofErr w:type="gramEnd"/>
          </w:p>
          <w:p w14:paraId="35C4C359" w14:textId="77777777" w:rsidR="00F60992" w:rsidRDefault="00F60992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sym w:font="Wingdings" w:char="F0A8"/>
            </w:r>
            <w:r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ab/>
            </w:r>
            <w:proofErr w:type="spellStart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filmes</w:t>
            </w:r>
            <w:proofErr w:type="spellEnd"/>
          </w:p>
          <w:p w14:paraId="585A4E76" w14:textId="3036DDD5" w:rsidR="00F60992" w:rsidRPr="00E93413" w:rsidRDefault="002D35EE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sym w:font="Wingdings" w:char="F0A8"/>
            </w:r>
            <w:r w:rsidR="00F60992"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ab/>
            </w:r>
            <w:r w:rsid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filme</w:t>
            </w:r>
          </w:p>
        </w:tc>
      </w:tr>
      <w:tr w:rsidR="00E93413" w:rsidRPr="00E93413" w14:paraId="7E13F831" w14:textId="77777777" w:rsidTr="00E93413">
        <w:tc>
          <w:tcPr>
            <w:tcW w:w="3114" w:type="dxa"/>
          </w:tcPr>
          <w:p w14:paraId="5C4BD8A6" w14:textId="667BE9F6" w:rsidR="00E93413" w:rsidRPr="00E93413" w:rsidRDefault="00F60992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d)</w:t>
            </w:r>
            <w:r w:rsidR="00D52557" w:rsidRPr="00CA5717">
              <w:t xml:space="preserve"> </w:t>
            </w:r>
            <w:r w:rsidR="00D52557" w:rsidRPr="00CA5717">
              <w:tab/>
            </w:r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 xml:space="preserve">… à la </w:t>
            </w:r>
            <w:proofErr w:type="spellStart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cantine</w:t>
            </w:r>
            <w:proofErr w:type="spellEnd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!</w:t>
            </w:r>
          </w:p>
          <w:p w14:paraId="2EA6EFC8" w14:textId="3BC8EFDE" w:rsidR="00E93413" w:rsidRDefault="00F60992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sym w:font="Wingdings" w:char="F0A8"/>
            </w:r>
            <w:r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ab/>
            </w:r>
            <w:proofErr w:type="spellStart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vais</w:t>
            </w:r>
            <w:proofErr w:type="spellEnd"/>
          </w:p>
          <w:p w14:paraId="3BD54171" w14:textId="4385CB8E" w:rsidR="00E93413" w:rsidRPr="00E93413" w:rsidRDefault="002D35EE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sym w:font="Wingdings" w:char="F0A8"/>
            </w:r>
            <w:r w:rsidR="00F60992"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ab/>
            </w:r>
            <w:proofErr w:type="spellStart"/>
            <w:r w:rsid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va</w:t>
            </w:r>
            <w:proofErr w:type="spellEnd"/>
          </w:p>
        </w:tc>
        <w:tc>
          <w:tcPr>
            <w:tcW w:w="3115" w:type="dxa"/>
          </w:tcPr>
          <w:p w14:paraId="3F1D4E65" w14:textId="34948F7D" w:rsidR="00E93413" w:rsidRDefault="00F60992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e)</w:t>
            </w:r>
            <w:r w:rsidR="00D52557" w:rsidRPr="00CA5717">
              <w:t xml:space="preserve"> </w:t>
            </w:r>
            <w:r w:rsidR="00D52557" w:rsidRPr="00CA5717">
              <w:tab/>
            </w:r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…-</w:t>
            </w:r>
            <w:proofErr w:type="spellStart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moi</w:t>
            </w:r>
            <w:proofErr w:type="spellEnd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!</w:t>
            </w:r>
          </w:p>
          <w:p w14:paraId="20EBF622" w14:textId="0BF49FA7" w:rsidR="00F60992" w:rsidRDefault="00F60992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sym w:font="Wingdings" w:char="F0A8"/>
            </w:r>
            <w:r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ab/>
            </w:r>
            <w:proofErr w:type="spellStart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racontons</w:t>
            </w:r>
            <w:proofErr w:type="spellEnd"/>
          </w:p>
          <w:p w14:paraId="7F3C5B65" w14:textId="44608948" w:rsidR="00F60992" w:rsidRPr="00E93413" w:rsidRDefault="002D35EE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sym w:font="Wingdings" w:char="F0A8"/>
            </w:r>
            <w:r w:rsidR="00F60992"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ab/>
            </w:r>
            <w:proofErr w:type="spellStart"/>
            <w:r w:rsid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raconte</w:t>
            </w:r>
            <w:proofErr w:type="spellEnd"/>
          </w:p>
        </w:tc>
        <w:tc>
          <w:tcPr>
            <w:tcW w:w="3115" w:type="dxa"/>
          </w:tcPr>
          <w:p w14:paraId="4F690E24" w14:textId="759E6CAA" w:rsidR="00E93413" w:rsidRDefault="00F60992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f)</w:t>
            </w:r>
            <w:r w:rsidR="00D52557" w:rsidRPr="00CA5717">
              <w:t xml:space="preserve"> </w:t>
            </w:r>
            <w:r w:rsidR="00D52557" w:rsidRPr="00CA5717">
              <w:tab/>
            </w:r>
            <w:proofErr w:type="spellStart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Ne</w:t>
            </w:r>
            <w:proofErr w:type="spellEnd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 xml:space="preserve"> … </w:t>
            </w:r>
            <w:proofErr w:type="spellStart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pas</w:t>
            </w:r>
            <w:proofErr w:type="spellEnd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 xml:space="preserve"> </w:t>
            </w:r>
            <w:proofErr w:type="spellStart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sur</w:t>
            </w:r>
            <w:proofErr w:type="spellEnd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 xml:space="preserve"> </w:t>
            </w:r>
            <w:proofErr w:type="spellStart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ce</w:t>
            </w:r>
            <w:proofErr w:type="spellEnd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 xml:space="preserve"> lien</w:t>
            </w:r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  <w:vertAlign w:val="superscript"/>
              </w:rPr>
              <w:t>1</w:t>
            </w:r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.</w:t>
            </w:r>
          </w:p>
          <w:p w14:paraId="16487983" w14:textId="5AF67881" w:rsidR="00F60992" w:rsidRDefault="002D35EE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sym w:font="Wingdings" w:char="F0A8"/>
            </w:r>
            <w:r w:rsidR="00F60992"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ab/>
            </w:r>
            <w:proofErr w:type="spellStart"/>
            <w:r w:rsid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clique</w:t>
            </w:r>
            <w:proofErr w:type="spellEnd"/>
          </w:p>
          <w:p w14:paraId="498B3F9B" w14:textId="4F9B329C" w:rsidR="00F60992" w:rsidRPr="00E93413" w:rsidRDefault="00F60992" w:rsidP="00E93413">
            <w:pP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</w:pPr>
            <w:r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sym w:font="Wingdings" w:char="F0A8"/>
            </w:r>
            <w:r w:rsidRPr="00F60992"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ab/>
            </w:r>
            <w:proofErr w:type="spellStart"/>
            <w:r>
              <w:rPr>
                <w:rStyle w:val="ekvfettkursiv"/>
                <w:b w:val="0"/>
                <w:bCs/>
                <w:i w:val="0"/>
                <w:iCs/>
                <w:sz w:val="18"/>
                <w:szCs w:val="21"/>
              </w:rPr>
              <w:t>cliquent</w:t>
            </w:r>
            <w:proofErr w:type="spellEnd"/>
          </w:p>
        </w:tc>
      </w:tr>
    </w:tbl>
    <w:p w14:paraId="03565702" w14:textId="2254A1E0" w:rsidR="0041541F" w:rsidRPr="009B228A" w:rsidRDefault="00F60992" w:rsidP="00D51BE5">
      <w:pPr>
        <w:rPr>
          <w:rStyle w:val="ekvfettkursiv"/>
          <w:b w:val="0"/>
          <w:bCs/>
          <w:i w:val="0"/>
          <w:iCs/>
          <w:sz w:val="14"/>
          <w:szCs w:val="14"/>
        </w:rPr>
      </w:pPr>
      <w:r w:rsidRPr="00F60992">
        <w:rPr>
          <w:rStyle w:val="ekvfettkursiv"/>
          <w:i w:val="0"/>
          <w:iCs/>
          <w:sz w:val="14"/>
          <w:szCs w:val="14"/>
        </w:rPr>
        <w:t xml:space="preserve">1 le </w:t>
      </w:r>
      <w:proofErr w:type="spellStart"/>
      <w:r w:rsidRPr="00F60992">
        <w:rPr>
          <w:rStyle w:val="ekvfettkursiv"/>
          <w:i w:val="0"/>
          <w:iCs/>
          <w:sz w:val="14"/>
          <w:szCs w:val="14"/>
        </w:rPr>
        <w:t>lien</w:t>
      </w:r>
      <w:proofErr w:type="spellEnd"/>
      <w:r w:rsidRPr="00F60992">
        <w:rPr>
          <w:rStyle w:val="ekvfettkursiv"/>
          <w:b w:val="0"/>
          <w:bCs/>
          <w:i w:val="0"/>
          <w:iCs/>
          <w:sz w:val="14"/>
          <w:szCs w:val="14"/>
        </w:rPr>
        <w:t xml:space="preserve"> – der Link</w:t>
      </w:r>
      <w:r w:rsidR="009B228A">
        <w:rPr>
          <w:rStyle w:val="ekvfettkursiv"/>
          <w:b w:val="0"/>
          <w:bCs/>
          <w:i w:val="0"/>
          <w:iCs/>
          <w:sz w:val="14"/>
          <w:szCs w:val="14"/>
        </w:rPr>
        <w:br w:type="page"/>
      </w: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41541F" w:rsidRPr="00C172AE" w14:paraId="5DB6D713" w14:textId="77777777" w:rsidTr="00F07323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3B23B84B" w14:textId="77777777" w:rsidR="0041541F" w:rsidRPr="00AE65F6" w:rsidRDefault="0041541F" w:rsidP="00F07323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1F4ED" w14:textId="77777777" w:rsidR="0041541F" w:rsidRPr="007C1230" w:rsidRDefault="0041541F" w:rsidP="00F07323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E2694" w14:textId="77777777" w:rsidR="0041541F" w:rsidRPr="007C1230" w:rsidRDefault="0041541F" w:rsidP="00F07323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AC69E" w14:textId="77777777" w:rsidR="0041541F" w:rsidRPr="007C1230" w:rsidRDefault="0041541F" w:rsidP="00F07323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286D8" w14:textId="5226F323" w:rsidR="0041541F" w:rsidRPr="007C1230" w:rsidRDefault="0041541F" w:rsidP="00F07323">
            <w:pPr>
              <w:pStyle w:val="ekvkvnummer"/>
            </w:pPr>
            <w:r>
              <w:t>Im Unterricht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E3BF870" w14:textId="303EF3B9" w:rsidR="0041541F" w:rsidRPr="007636A0" w:rsidRDefault="0041541F" w:rsidP="00F07323">
            <w:pPr>
              <w:pStyle w:val="ekvkapitel"/>
              <w:rPr>
                <w:color w:val="FFFFFF" w:themeColor="background1"/>
              </w:rPr>
            </w:pPr>
          </w:p>
        </w:tc>
      </w:tr>
      <w:tr w:rsidR="0041541F" w:rsidRPr="00BF17F2" w14:paraId="6650B57D" w14:textId="77777777" w:rsidTr="00F073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4A65CD71" w14:textId="77777777" w:rsidR="0041541F" w:rsidRPr="00BF17F2" w:rsidRDefault="0041541F" w:rsidP="00F07323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E874437" w14:textId="77777777" w:rsidR="0041541F" w:rsidRPr="00BF17F2" w:rsidRDefault="0041541F" w:rsidP="00F07323">
            <w:pPr>
              <w:rPr>
                <w:color w:val="FFFFFF" w:themeColor="background1"/>
              </w:rPr>
            </w:pPr>
          </w:p>
        </w:tc>
      </w:tr>
    </w:tbl>
    <w:p w14:paraId="4E2B14E1" w14:textId="77777777" w:rsidR="003424E0" w:rsidRPr="00716152" w:rsidRDefault="003424E0" w:rsidP="003424E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5CCEBAE" wp14:editId="50A5D470">
            <wp:extent cx="215900" cy="215900"/>
            <wp:effectExtent l="0" t="0" r="0" b="0"/>
            <wp:docPr id="1020546695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partnerarbei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53EBF" w14:textId="7FF400F1" w:rsidR="00174E47" w:rsidRPr="00716152" w:rsidRDefault="00174E47" w:rsidP="00174E47">
      <w:pPr>
        <w:pStyle w:val="ekvpicto"/>
        <w:framePr w:wrap="around" w:y="1441"/>
      </w:pPr>
    </w:p>
    <w:p w14:paraId="06ABD146" w14:textId="05D26CD3" w:rsidR="0055113F" w:rsidRDefault="00174E47" w:rsidP="00A0525A">
      <w:pPr>
        <w:tabs>
          <w:tab w:val="left" w:pos="284"/>
        </w:tabs>
        <w:rPr>
          <w:rStyle w:val="ekvfettkursiv"/>
          <w:b w:val="0"/>
          <w:bCs/>
          <w:i w:val="0"/>
          <w:iCs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627E5471" wp14:editId="6CDD2180">
            <wp:simplePos x="0" y="0"/>
            <wp:positionH relativeFrom="column">
              <wp:posOffset>3837940</wp:posOffset>
            </wp:positionH>
            <wp:positionV relativeFrom="paragraph">
              <wp:posOffset>-59055</wp:posOffset>
            </wp:positionV>
            <wp:extent cx="213360" cy="215900"/>
            <wp:effectExtent l="0" t="0" r="0" b="0"/>
            <wp:wrapNone/>
            <wp:docPr id="15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c_smiley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113F" w:rsidRPr="003E515A">
        <w:rPr>
          <w:rStyle w:val="ekvfettkursiv"/>
          <w:i w:val="0"/>
          <w:iCs/>
        </w:rPr>
        <w:t>5.</w:t>
      </w:r>
      <w:r w:rsidR="00D52557" w:rsidRPr="00D52557">
        <w:t xml:space="preserve"> </w:t>
      </w:r>
      <w:r w:rsidR="00D52557" w:rsidRPr="00CA5717">
        <w:tab/>
      </w:r>
      <w:proofErr w:type="spellStart"/>
      <w:r w:rsidR="003424E0">
        <w:rPr>
          <w:rStyle w:val="ekvfettkursiv"/>
          <w:b w:val="0"/>
          <w:bCs/>
          <w:i w:val="0"/>
          <w:iCs/>
        </w:rPr>
        <w:t>Trouvez</w:t>
      </w:r>
      <w:proofErr w:type="spellEnd"/>
      <w:r w:rsidR="003424E0">
        <w:rPr>
          <w:rStyle w:val="ekvfettkursiv"/>
          <w:b w:val="0"/>
          <w:bCs/>
          <w:i w:val="0"/>
          <w:iCs/>
        </w:rPr>
        <w:t xml:space="preserve"> </w:t>
      </w:r>
      <w:r w:rsidR="00B22F62">
        <w:rPr>
          <w:rStyle w:val="ekvfettkursiv"/>
          <w:b w:val="0"/>
          <w:bCs/>
          <w:i w:val="0"/>
          <w:iCs/>
        </w:rPr>
        <w:t>des</w:t>
      </w:r>
      <w:r w:rsidR="003424E0">
        <w:rPr>
          <w:rStyle w:val="ekvfettkursiv"/>
          <w:b w:val="0"/>
          <w:bCs/>
          <w:i w:val="0"/>
          <w:iCs/>
        </w:rPr>
        <w:t xml:space="preserve"> </w:t>
      </w:r>
      <w:proofErr w:type="spellStart"/>
      <w:r w:rsidR="003424E0">
        <w:rPr>
          <w:rStyle w:val="ekvfettkursiv"/>
          <w:b w:val="0"/>
          <w:bCs/>
          <w:i w:val="0"/>
          <w:iCs/>
        </w:rPr>
        <w:t>règles</w:t>
      </w:r>
      <w:proofErr w:type="spellEnd"/>
      <w:r w:rsidR="003424E0">
        <w:rPr>
          <w:rStyle w:val="ekvfettkursiv"/>
          <w:b w:val="0"/>
          <w:bCs/>
          <w:i w:val="0"/>
          <w:iCs/>
        </w:rPr>
        <w:t xml:space="preserve"> à </w:t>
      </w:r>
      <w:proofErr w:type="spellStart"/>
      <w:r w:rsidR="003424E0">
        <w:rPr>
          <w:rStyle w:val="ekvfettkursiv"/>
          <w:b w:val="0"/>
          <w:bCs/>
          <w:i w:val="0"/>
          <w:iCs/>
        </w:rPr>
        <w:t>l</w:t>
      </w:r>
      <w:r w:rsidR="00B22F62">
        <w:rPr>
          <w:rStyle w:val="ekvfettkursiv"/>
          <w:b w:val="0"/>
          <w:bCs/>
          <w:i w:val="0"/>
          <w:iCs/>
        </w:rPr>
        <w:t>’</w:t>
      </w:r>
      <w:r w:rsidR="003424E0">
        <w:rPr>
          <w:rStyle w:val="ekvfettkursiv"/>
          <w:b w:val="0"/>
          <w:bCs/>
          <w:i w:val="0"/>
          <w:iCs/>
        </w:rPr>
        <w:t>impératif</w:t>
      </w:r>
      <w:proofErr w:type="spellEnd"/>
      <w:r w:rsidR="00B22F62">
        <w:rPr>
          <w:rStyle w:val="ekvfettkursiv"/>
          <w:b w:val="0"/>
          <w:bCs/>
          <w:i w:val="0"/>
          <w:iCs/>
        </w:rPr>
        <w:t xml:space="preserve"> </w:t>
      </w:r>
      <w:proofErr w:type="spellStart"/>
      <w:r w:rsidR="00B22F62">
        <w:rPr>
          <w:rStyle w:val="ekvfettkursiv"/>
          <w:b w:val="0"/>
          <w:bCs/>
          <w:i w:val="0"/>
          <w:iCs/>
        </w:rPr>
        <w:t>pour</w:t>
      </w:r>
      <w:proofErr w:type="spellEnd"/>
      <w:r w:rsidR="00B22F62">
        <w:rPr>
          <w:rStyle w:val="ekvfettkursiv"/>
          <w:b w:val="0"/>
          <w:bCs/>
          <w:i w:val="0"/>
          <w:iCs/>
        </w:rPr>
        <w:t xml:space="preserve"> des </w:t>
      </w:r>
      <w:proofErr w:type="spellStart"/>
      <w:r w:rsidR="00B22F62">
        <w:rPr>
          <w:rStyle w:val="ekvfettkursiv"/>
          <w:b w:val="0"/>
          <w:bCs/>
          <w:i w:val="0"/>
          <w:iCs/>
        </w:rPr>
        <w:t>vacances</w:t>
      </w:r>
      <w:proofErr w:type="spellEnd"/>
      <w:r w:rsidR="00B22F62">
        <w:rPr>
          <w:rStyle w:val="ekvfettkursiv"/>
          <w:b w:val="0"/>
          <w:bCs/>
          <w:i w:val="0"/>
          <w:iCs/>
        </w:rPr>
        <w:t xml:space="preserve"> </w:t>
      </w:r>
      <w:proofErr w:type="spellStart"/>
      <w:r w:rsidR="00B22F62">
        <w:rPr>
          <w:rStyle w:val="ekvfettkursiv"/>
          <w:b w:val="0"/>
          <w:bCs/>
          <w:i w:val="0"/>
          <w:iCs/>
        </w:rPr>
        <w:t>parfaites</w:t>
      </w:r>
      <w:proofErr w:type="spellEnd"/>
      <w:r w:rsidR="00B22F62">
        <w:rPr>
          <w:rStyle w:val="ekvfettkursiv"/>
          <w:b w:val="0"/>
          <w:bCs/>
          <w:i w:val="0"/>
          <w:iCs/>
        </w:rPr>
        <w:t xml:space="preserve"> à Paris.</w:t>
      </w:r>
      <w:r>
        <w:rPr>
          <w:rStyle w:val="ekvfettkursiv"/>
          <w:b w:val="0"/>
          <w:bCs/>
          <w:i w:val="0"/>
          <w:iCs/>
        </w:rPr>
        <w:t xml:space="preserve"> </w:t>
      </w:r>
    </w:p>
    <w:p w14:paraId="11A57B48" w14:textId="77777777" w:rsidR="00B22F62" w:rsidRDefault="00B22F62" w:rsidP="00A0525A">
      <w:pPr>
        <w:tabs>
          <w:tab w:val="left" w:pos="284"/>
        </w:tabs>
        <w:rPr>
          <w:rStyle w:val="ekvfettkursiv"/>
          <w:b w:val="0"/>
          <w:bCs/>
          <w:i w:val="0"/>
          <w:iCs/>
        </w:rPr>
      </w:pPr>
    </w:p>
    <w:p w14:paraId="27AD0BBD" w14:textId="77D5BB1A" w:rsidR="0055113F" w:rsidRDefault="00B22F62" w:rsidP="00A0525A">
      <w:pPr>
        <w:pStyle w:val="ekvaufzhlung"/>
        <w:tabs>
          <w:tab w:val="left" w:pos="284"/>
        </w:tabs>
        <w:spacing w:line="400" w:lineRule="exact"/>
        <w:ind w:left="0" w:firstLine="0"/>
        <w:rPr>
          <w:rStyle w:val="ekvfettkursiv"/>
          <w:b w:val="0"/>
          <w:bCs/>
          <w:i w:val="0"/>
          <w:iCs/>
        </w:rPr>
      </w:pPr>
      <w:r>
        <w:rPr>
          <w:rStyle w:val="ekvfettkursiv"/>
          <w:b w:val="0"/>
          <w:bCs/>
          <w:i w:val="0"/>
          <w:iCs/>
        </w:rPr>
        <w:t>1.</w:t>
      </w:r>
      <w:r w:rsidR="00D52557" w:rsidRPr="00D52557">
        <w:t xml:space="preserve"> </w:t>
      </w:r>
      <w:r w:rsidR="00D52557" w:rsidRPr="00CA5717">
        <w:tab/>
      </w:r>
      <w:r w:rsidRPr="001D6C21">
        <w:rPr>
          <w:rStyle w:val="ekvfettkursiv"/>
          <w:b w:val="0"/>
          <w:bCs/>
          <w:i w:val="0"/>
          <w:iCs/>
          <w:color w:val="0070C0"/>
        </w:rPr>
        <w:t xml:space="preserve">Mange des </w:t>
      </w:r>
      <w:proofErr w:type="spellStart"/>
      <w:r w:rsidRPr="001D6C21">
        <w:rPr>
          <w:rStyle w:val="ekvfettkursiv"/>
          <w:b w:val="0"/>
          <w:bCs/>
          <w:i w:val="0"/>
          <w:iCs/>
          <w:color w:val="0070C0"/>
        </w:rPr>
        <w:t>crêpes</w:t>
      </w:r>
      <w:proofErr w:type="spellEnd"/>
      <w:r w:rsidRPr="001D6C21">
        <w:rPr>
          <w:rStyle w:val="ekvfettkursiv"/>
          <w:b w:val="0"/>
          <w:bCs/>
          <w:i w:val="0"/>
          <w:iCs/>
          <w:color w:val="0070C0"/>
        </w:rPr>
        <w:t xml:space="preserve"> au </w:t>
      </w:r>
      <w:proofErr w:type="spellStart"/>
      <w:r w:rsidRPr="001D6C21">
        <w:rPr>
          <w:rStyle w:val="ekvfettkursiv"/>
          <w:b w:val="0"/>
          <w:bCs/>
          <w:i w:val="0"/>
          <w:iCs/>
          <w:color w:val="0070C0"/>
        </w:rPr>
        <w:t>chocolat</w:t>
      </w:r>
      <w:proofErr w:type="spellEnd"/>
      <w:r w:rsidRPr="001D6C21">
        <w:rPr>
          <w:rStyle w:val="ekvfettkursiv"/>
          <w:b w:val="0"/>
          <w:bCs/>
          <w:i w:val="0"/>
          <w:iCs/>
          <w:color w:val="0070C0"/>
        </w:rPr>
        <w:t>!</w:t>
      </w:r>
    </w:p>
    <w:p w14:paraId="064314E9" w14:textId="6EB19325" w:rsidR="00B22F62" w:rsidRDefault="00B22F62" w:rsidP="00A0525A">
      <w:pPr>
        <w:pStyle w:val="ekvaufzhlung"/>
        <w:tabs>
          <w:tab w:val="left" w:pos="284"/>
        </w:tabs>
        <w:spacing w:line="400" w:lineRule="exact"/>
        <w:ind w:left="0" w:firstLine="0"/>
        <w:rPr>
          <w:rStyle w:val="ekvfettkursiv"/>
          <w:b w:val="0"/>
          <w:bCs/>
          <w:i w:val="0"/>
          <w:iCs/>
        </w:rPr>
      </w:pPr>
      <w:r>
        <w:rPr>
          <w:rStyle w:val="ekvfettkursiv"/>
          <w:b w:val="0"/>
          <w:bCs/>
          <w:i w:val="0"/>
          <w:iCs/>
        </w:rPr>
        <w:t>2.</w:t>
      </w:r>
      <w:r w:rsidR="00D52557" w:rsidRPr="00D52557">
        <w:t xml:space="preserve"> </w:t>
      </w:r>
      <w:r w:rsidR="00D52557" w:rsidRPr="00CA5717">
        <w:tab/>
      </w:r>
      <w:r>
        <w:rPr>
          <w:rStyle w:val="ekvfettkursiv"/>
          <w:b w:val="0"/>
          <w:bCs/>
          <w:i w:val="0"/>
          <w:iCs/>
        </w:rPr>
        <w:t>_________________________</w:t>
      </w:r>
      <w:r w:rsidR="001D6C21">
        <w:rPr>
          <w:rStyle w:val="ekvfettkursiv"/>
          <w:b w:val="0"/>
          <w:bCs/>
          <w:i w:val="0"/>
          <w:iCs/>
        </w:rPr>
        <w:t>_</w:t>
      </w:r>
    </w:p>
    <w:p w14:paraId="4E685210" w14:textId="4939B012" w:rsidR="00B22F62" w:rsidRDefault="00B22F62" w:rsidP="00A0525A">
      <w:pPr>
        <w:pStyle w:val="ekvaufzhlung"/>
        <w:tabs>
          <w:tab w:val="left" w:pos="284"/>
        </w:tabs>
        <w:spacing w:line="400" w:lineRule="exact"/>
        <w:ind w:left="0" w:firstLine="0"/>
        <w:rPr>
          <w:rStyle w:val="ekvfettkursiv"/>
          <w:b w:val="0"/>
          <w:bCs/>
          <w:i w:val="0"/>
          <w:iCs/>
        </w:rPr>
      </w:pPr>
      <w:r>
        <w:rPr>
          <w:rStyle w:val="ekvfettkursiv"/>
          <w:b w:val="0"/>
          <w:bCs/>
          <w:i w:val="0"/>
          <w:iCs/>
        </w:rPr>
        <w:t>3.</w:t>
      </w:r>
      <w:r w:rsidR="00D52557" w:rsidRPr="00D52557">
        <w:t xml:space="preserve"> </w:t>
      </w:r>
      <w:r w:rsidR="00D52557" w:rsidRPr="00CA5717">
        <w:tab/>
      </w:r>
      <w:r>
        <w:rPr>
          <w:rStyle w:val="ekvfettkursiv"/>
          <w:b w:val="0"/>
          <w:bCs/>
          <w:i w:val="0"/>
          <w:iCs/>
        </w:rPr>
        <w:t>__________________________</w:t>
      </w:r>
    </w:p>
    <w:p w14:paraId="674B4578" w14:textId="61B61A5F" w:rsidR="00B22F62" w:rsidRDefault="00B22F62" w:rsidP="00A0525A">
      <w:pPr>
        <w:pStyle w:val="ekvaufzhlung"/>
        <w:tabs>
          <w:tab w:val="left" w:pos="284"/>
        </w:tabs>
        <w:spacing w:line="400" w:lineRule="exact"/>
        <w:ind w:left="0" w:firstLine="0"/>
        <w:rPr>
          <w:rStyle w:val="ekvfettkursiv"/>
          <w:b w:val="0"/>
          <w:bCs/>
          <w:i w:val="0"/>
          <w:iCs/>
        </w:rPr>
      </w:pPr>
      <w:r>
        <w:rPr>
          <w:rStyle w:val="ekvfettkursiv"/>
          <w:b w:val="0"/>
          <w:bCs/>
          <w:i w:val="0"/>
          <w:iCs/>
        </w:rPr>
        <w:t>4.</w:t>
      </w:r>
      <w:r w:rsidR="00D52557" w:rsidRPr="00D52557">
        <w:t xml:space="preserve"> </w:t>
      </w:r>
      <w:r w:rsidR="00D52557" w:rsidRPr="00CA5717">
        <w:tab/>
      </w:r>
      <w:r>
        <w:rPr>
          <w:rStyle w:val="ekvfettkursiv"/>
          <w:b w:val="0"/>
          <w:bCs/>
          <w:i w:val="0"/>
          <w:iCs/>
        </w:rPr>
        <w:t>__________________________</w:t>
      </w:r>
    </w:p>
    <w:p w14:paraId="2C6700C9" w14:textId="288A577F" w:rsidR="00B22F62" w:rsidRDefault="00B22F62" w:rsidP="00A0525A">
      <w:pPr>
        <w:pStyle w:val="ekvaufzhlung"/>
        <w:tabs>
          <w:tab w:val="left" w:pos="284"/>
        </w:tabs>
        <w:spacing w:line="400" w:lineRule="exact"/>
        <w:ind w:left="0" w:firstLine="0"/>
        <w:rPr>
          <w:rStyle w:val="ekvfettkursiv"/>
          <w:b w:val="0"/>
          <w:bCs/>
          <w:i w:val="0"/>
          <w:iCs/>
        </w:rPr>
      </w:pPr>
      <w:r>
        <w:rPr>
          <w:rStyle w:val="ekvfettkursiv"/>
          <w:b w:val="0"/>
          <w:bCs/>
          <w:i w:val="0"/>
          <w:iCs/>
        </w:rPr>
        <w:t>5.</w:t>
      </w:r>
      <w:r w:rsidR="00D52557" w:rsidRPr="00D52557">
        <w:t xml:space="preserve"> </w:t>
      </w:r>
      <w:r w:rsidR="00D52557" w:rsidRPr="00CA5717">
        <w:tab/>
      </w:r>
      <w:r>
        <w:rPr>
          <w:rStyle w:val="ekvfettkursiv"/>
          <w:b w:val="0"/>
          <w:bCs/>
          <w:i w:val="0"/>
          <w:iCs/>
        </w:rPr>
        <w:t>__________________________</w:t>
      </w:r>
    </w:p>
    <w:p w14:paraId="303B1A76" w14:textId="77777777" w:rsidR="0055113F" w:rsidRDefault="0055113F" w:rsidP="00A0525A">
      <w:pPr>
        <w:tabs>
          <w:tab w:val="left" w:pos="284"/>
        </w:tabs>
        <w:rPr>
          <w:rStyle w:val="ekvfettkursiv"/>
          <w:b w:val="0"/>
          <w:bCs/>
          <w:i w:val="0"/>
          <w:iCs/>
        </w:rPr>
      </w:pPr>
    </w:p>
    <w:p w14:paraId="1398A2F0" w14:textId="77777777" w:rsidR="008C34B2" w:rsidRPr="003E515A" w:rsidRDefault="008C34B2" w:rsidP="00A0525A">
      <w:pPr>
        <w:pStyle w:val="ekvpicto"/>
        <w:framePr w:wrap="around"/>
        <w:tabs>
          <w:tab w:val="left" w:pos="284"/>
        </w:tabs>
        <w:rPr>
          <w:b/>
          <w:bCs/>
        </w:rPr>
      </w:pPr>
      <w:r>
        <w:rPr>
          <w:noProof/>
          <w:lang w:eastAsia="de-DE"/>
        </w:rPr>
        <w:drawing>
          <wp:inline distT="0" distB="0" distL="0" distR="0" wp14:anchorId="61AF7A79" wp14:editId="24AE6001">
            <wp:extent cx="215900" cy="21590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c_gruppenarbeit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BFA51" w14:textId="0B0C7442" w:rsidR="0055113F" w:rsidRDefault="0055113F" w:rsidP="00A0525A">
      <w:pPr>
        <w:tabs>
          <w:tab w:val="left" w:pos="284"/>
        </w:tabs>
        <w:rPr>
          <w:rStyle w:val="ekvfettkursiv"/>
          <w:b w:val="0"/>
          <w:bCs/>
          <w:i w:val="0"/>
          <w:iCs/>
        </w:rPr>
      </w:pPr>
      <w:r w:rsidRPr="003E515A">
        <w:rPr>
          <w:rStyle w:val="ekvfettkursiv"/>
          <w:bCs/>
          <w:i w:val="0"/>
          <w:iCs/>
        </w:rPr>
        <w:t>6.</w:t>
      </w:r>
      <w:r w:rsidR="00D52557" w:rsidRPr="00D52557">
        <w:t xml:space="preserve"> </w:t>
      </w:r>
      <w:r w:rsidR="00D52557" w:rsidRPr="00CA5717">
        <w:tab/>
      </w:r>
      <w:r w:rsidR="008C34B2">
        <w:rPr>
          <w:rStyle w:val="ekvfettkursiv"/>
          <w:b w:val="0"/>
          <w:bCs/>
          <w:i w:val="0"/>
          <w:iCs/>
        </w:rPr>
        <w:t xml:space="preserve">Jouez au </w:t>
      </w:r>
      <w:proofErr w:type="spellStart"/>
      <w:r w:rsidR="008C34B2">
        <w:rPr>
          <w:rStyle w:val="ekvfettkursiv"/>
          <w:b w:val="0"/>
          <w:bCs/>
          <w:i w:val="0"/>
          <w:iCs/>
        </w:rPr>
        <w:t>jeu</w:t>
      </w:r>
      <w:proofErr w:type="spellEnd"/>
      <w:r w:rsidR="008C34B2">
        <w:rPr>
          <w:rStyle w:val="ekvfettkursiv"/>
          <w:b w:val="0"/>
          <w:bCs/>
          <w:i w:val="0"/>
          <w:iCs/>
        </w:rPr>
        <w:t xml:space="preserve"> </w:t>
      </w:r>
      <w:r w:rsidR="008C34B2">
        <w:t xml:space="preserve">« </w:t>
      </w:r>
      <w:proofErr w:type="spellStart"/>
      <w:r w:rsidR="008C34B2" w:rsidRPr="00B22F62">
        <w:rPr>
          <w:rStyle w:val="ekvfettkursiv"/>
        </w:rPr>
        <w:t>Une</w:t>
      </w:r>
      <w:proofErr w:type="spellEnd"/>
      <w:r w:rsidR="008C34B2" w:rsidRPr="00B22F62">
        <w:rPr>
          <w:rStyle w:val="ekvfettkursiv"/>
        </w:rPr>
        <w:t xml:space="preserve"> </w:t>
      </w:r>
      <w:proofErr w:type="spellStart"/>
      <w:r w:rsidR="008C34B2" w:rsidRPr="00B22F62">
        <w:rPr>
          <w:rStyle w:val="ekvfettkursiv"/>
        </w:rPr>
        <w:t>chance</w:t>
      </w:r>
      <w:proofErr w:type="spellEnd"/>
      <w:r w:rsidR="008C34B2" w:rsidRPr="00B22F62">
        <w:rPr>
          <w:rStyle w:val="ekvfettkursiv"/>
        </w:rPr>
        <w:t xml:space="preserve"> </w:t>
      </w:r>
      <w:proofErr w:type="spellStart"/>
      <w:r w:rsidR="008C34B2" w:rsidRPr="00B22F62">
        <w:rPr>
          <w:rStyle w:val="ekvfettkursiv"/>
        </w:rPr>
        <w:t>sur</w:t>
      </w:r>
      <w:proofErr w:type="spellEnd"/>
      <w:r w:rsidR="008C34B2" w:rsidRPr="00B22F62">
        <w:rPr>
          <w:rStyle w:val="ekvfettkursiv"/>
        </w:rPr>
        <w:t xml:space="preserve"> </w:t>
      </w:r>
      <w:proofErr w:type="spellStart"/>
      <w:r w:rsidR="008C34B2" w:rsidRPr="00B22F62">
        <w:rPr>
          <w:rStyle w:val="ekvfettkursiv"/>
        </w:rPr>
        <w:t>trois</w:t>
      </w:r>
      <w:proofErr w:type="spellEnd"/>
      <w:r w:rsidR="008C34B2">
        <w:rPr>
          <w:rStyle w:val="ekvfettkursiv"/>
          <w:b w:val="0"/>
          <w:bCs/>
          <w:i w:val="0"/>
          <w:iCs/>
        </w:rPr>
        <w:t xml:space="preserve"> </w:t>
      </w:r>
      <w:r w:rsidR="0093717D">
        <w:t>».</w:t>
      </w:r>
    </w:p>
    <w:p w14:paraId="573471B3" w14:textId="77777777" w:rsidR="00FF5BF4" w:rsidRDefault="00FF5BF4" w:rsidP="00D51BE5">
      <w:pPr>
        <w:rPr>
          <w:rStyle w:val="ekvfettkursiv"/>
          <w:b w:val="0"/>
          <w:bCs/>
          <w:i w:val="0"/>
          <w:iCs/>
        </w:rPr>
      </w:pPr>
    </w:p>
    <w:p w14:paraId="2C290849" w14:textId="21F718E4" w:rsidR="001D6C21" w:rsidRDefault="001D6C21" w:rsidP="00D51BE5">
      <w:pPr>
        <w:rPr>
          <w:rStyle w:val="ekvfettkursiv"/>
          <w:b w:val="0"/>
          <w:bCs/>
          <w:i w:val="0"/>
          <w:iCs/>
        </w:rPr>
      </w:pPr>
      <w:r>
        <w:rPr>
          <w:rStyle w:val="ekvfettkursiv"/>
          <w:b w:val="0"/>
          <w:bCs/>
          <w:i w:val="0"/>
          <w:iCs/>
        </w:rPr>
        <w:t xml:space="preserve">Eine Person der Gruppe beginnt und gibt einen Befehl. </w:t>
      </w:r>
    </w:p>
    <w:p w14:paraId="7F599231" w14:textId="77777777" w:rsidR="001D6C21" w:rsidRDefault="001D6C21" w:rsidP="00D51BE5">
      <w:pPr>
        <w:rPr>
          <w:rStyle w:val="ekvfettkursiv"/>
          <w:b w:val="0"/>
          <w:bCs/>
          <w:i w:val="0"/>
          <w:iCs/>
        </w:rPr>
      </w:pPr>
      <w:r w:rsidRPr="001D6C21">
        <w:rPr>
          <w:rStyle w:val="ekvfettkursiv"/>
          <w:b w:val="0"/>
          <w:bCs/>
        </w:rPr>
        <w:t>Exemple</w:t>
      </w:r>
      <w:r>
        <w:rPr>
          <w:rStyle w:val="ekvfettkursiv"/>
          <w:b w:val="0"/>
          <w:bCs/>
          <w:i w:val="0"/>
          <w:iCs/>
        </w:rPr>
        <w:t xml:space="preserve">: </w:t>
      </w:r>
    </w:p>
    <w:p w14:paraId="71B5AA05" w14:textId="7C893BF9" w:rsidR="001D6C21" w:rsidRDefault="001D6C21" w:rsidP="00D51BE5">
      <w:r>
        <w:t xml:space="preserve">« </w:t>
      </w:r>
      <w:r w:rsidR="003E515A">
        <w:rPr>
          <w:rStyle w:val="ekvfettkursiv"/>
          <w:b w:val="0"/>
          <w:bCs/>
          <w:i w:val="0"/>
          <w:iCs/>
        </w:rPr>
        <w:t>Luc</w:t>
      </w:r>
      <w:r>
        <w:rPr>
          <w:rStyle w:val="ekvfettkursiv"/>
          <w:b w:val="0"/>
          <w:bCs/>
          <w:i w:val="0"/>
          <w:iCs/>
        </w:rPr>
        <w:t xml:space="preserve">, </w:t>
      </w:r>
      <w:proofErr w:type="spellStart"/>
      <w:r>
        <w:rPr>
          <w:rStyle w:val="ekvfettkursiv"/>
          <w:b w:val="0"/>
          <w:bCs/>
          <w:i w:val="0"/>
          <w:iCs/>
        </w:rPr>
        <w:t>chante</w:t>
      </w:r>
      <w:proofErr w:type="spellEnd"/>
      <w:r>
        <w:rPr>
          <w:rStyle w:val="ekvfettkursiv"/>
          <w:b w:val="0"/>
          <w:bCs/>
          <w:i w:val="0"/>
          <w:iCs/>
        </w:rPr>
        <w:t xml:space="preserve"> ‘</w:t>
      </w:r>
      <w:proofErr w:type="spellStart"/>
      <w:r>
        <w:rPr>
          <w:rStyle w:val="ekvfettkursiv"/>
          <w:b w:val="0"/>
          <w:bCs/>
          <w:i w:val="0"/>
          <w:iCs/>
        </w:rPr>
        <w:t>Joyeux</w:t>
      </w:r>
      <w:proofErr w:type="spellEnd"/>
      <w:r>
        <w:rPr>
          <w:rStyle w:val="ekvfettkursiv"/>
          <w:b w:val="0"/>
          <w:bCs/>
          <w:i w:val="0"/>
          <w:iCs/>
        </w:rPr>
        <w:t xml:space="preserve"> </w:t>
      </w:r>
      <w:proofErr w:type="spellStart"/>
      <w:r>
        <w:rPr>
          <w:rStyle w:val="ekvfettkursiv"/>
          <w:b w:val="0"/>
          <w:bCs/>
          <w:i w:val="0"/>
          <w:iCs/>
        </w:rPr>
        <w:t>anniver</w:t>
      </w:r>
      <w:r w:rsidR="00FC22CE">
        <w:rPr>
          <w:rStyle w:val="ekvfettkursiv"/>
          <w:b w:val="0"/>
          <w:bCs/>
          <w:i w:val="0"/>
          <w:iCs/>
        </w:rPr>
        <w:t>s</w:t>
      </w:r>
      <w:r>
        <w:rPr>
          <w:rStyle w:val="ekvfettkursiv"/>
          <w:b w:val="0"/>
          <w:bCs/>
          <w:i w:val="0"/>
          <w:iCs/>
        </w:rPr>
        <w:t>aire</w:t>
      </w:r>
      <w:proofErr w:type="spellEnd"/>
      <w:r>
        <w:rPr>
          <w:rStyle w:val="ekvfettkursiv"/>
          <w:b w:val="0"/>
          <w:bCs/>
          <w:i w:val="0"/>
          <w:iCs/>
        </w:rPr>
        <w:t xml:space="preserve"> en </w:t>
      </w:r>
      <w:proofErr w:type="spellStart"/>
      <w:r>
        <w:rPr>
          <w:rStyle w:val="ekvfettkursiv"/>
          <w:b w:val="0"/>
          <w:bCs/>
          <w:i w:val="0"/>
          <w:iCs/>
        </w:rPr>
        <w:t>français</w:t>
      </w:r>
      <w:proofErr w:type="spellEnd"/>
      <w:proofErr w:type="gramStart"/>
      <w:r>
        <w:rPr>
          <w:rStyle w:val="ekvfettkursiv"/>
          <w:b w:val="0"/>
          <w:bCs/>
          <w:i w:val="0"/>
          <w:iCs/>
        </w:rPr>
        <w:t>‘ !</w:t>
      </w:r>
      <w:proofErr w:type="gramEnd"/>
      <w:r>
        <w:rPr>
          <w:rStyle w:val="ekvfettkursiv"/>
          <w:b w:val="0"/>
          <w:bCs/>
          <w:i w:val="0"/>
          <w:iCs/>
        </w:rPr>
        <w:t xml:space="preserve"> </w:t>
      </w:r>
      <w:proofErr w:type="spellStart"/>
      <w:r w:rsidR="00670FA4">
        <w:t>Sur</w:t>
      </w:r>
      <w:proofErr w:type="spellEnd"/>
      <w:r w:rsidR="00670FA4">
        <w:t xml:space="preserve"> </w:t>
      </w:r>
      <w:proofErr w:type="spellStart"/>
      <w:r w:rsidR="00670FA4">
        <w:t>une</w:t>
      </w:r>
      <w:proofErr w:type="spellEnd"/>
      <w:r w:rsidR="00670FA4">
        <w:t xml:space="preserve"> </w:t>
      </w:r>
      <w:proofErr w:type="spellStart"/>
      <w:r w:rsidR="00670FA4">
        <w:t>échelle</w:t>
      </w:r>
      <w:proofErr w:type="spellEnd"/>
      <w:r w:rsidR="00670FA4">
        <w:t xml:space="preserve"> de</w:t>
      </w:r>
      <w:r>
        <w:t xml:space="preserve"> 1 à 3, </w:t>
      </w:r>
      <w:proofErr w:type="spellStart"/>
      <w:r>
        <w:t>quelle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la </w:t>
      </w:r>
      <w:proofErr w:type="spellStart"/>
      <w:proofErr w:type="gramStart"/>
      <w:r>
        <w:t>probabilité</w:t>
      </w:r>
      <w:proofErr w:type="spellEnd"/>
      <w:r>
        <w:t xml:space="preserve"> ?</w:t>
      </w:r>
      <w:proofErr w:type="gramEnd"/>
      <w:r>
        <w:t xml:space="preserve"> »</w:t>
      </w:r>
    </w:p>
    <w:p w14:paraId="78D37568" w14:textId="77777777" w:rsidR="001D6C21" w:rsidRDefault="001D6C21" w:rsidP="00D51BE5">
      <w:pPr>
        <w:rPr>
          <w:rStyle w:val="ekvfettkursiv"/>
          <w:b w:val="0"/>
          <w:bCs/>
          <w:i w:val="0"/>
          <w:iCs/>
        </w:rPr>
      </w:pPr>
    </w:p>
    <w:p w14:paraId="1E414266" w14:textId="31EF7628" w:rsidR="008C34B2" w:rsidRDefault="008C34B2" w:rsidP="00670FA4">
      <w:pPr>
        <w:jc w:val="both"/>
      </w:pPr>
      <w:r>
        <w:t>Beide überlegen sich</w:t>
      </w:r>
      <w:r w:rsidR="00670FA4">
        <w:t xml:space="preserve"> dann</w:t>
      </w:r>
      <w:r>
        <w:t xml:space="preserve"> im Kopf eine Zahl zwischen 1–3. Auf „1,2,3 …“ sagen sie diese Zahl gleichzeitig. Stimmen die Zahlen überein, muss der Befehl ausgeführt werden</w:t>
      </w:r>
      <w:r w:rsidR="00670FA4">
        <w:t>, ansonsten startet ein neuer Versuch zwischen den nächsten zwei Personen.</w:t>
      </w:r>
    </w:p>
    <w:p w14:paraId="46C06533" w14:textId="77777777" w:rsidR="00670FA4" w:rsidRDefault="00670FA4" w:rsidP="00670FA4">
      <w:pPr>
        <w:jc w:val="both"/>
      </w:pPr>
    </w:p>
    <w:p w14:paraId="6FF4EE67" w14:textId="163416CF" w:rsidR="00670FA4" w:rsidRPr="00670FA4" w:rsidRDefault="00670FA4" w:rsidP="00670FA4">
      <w:pPr>
        <w:jc w:val="both"/>
        <w:rPr>
          <w:i/>
          <w:iCs/>
        </w:rPr>
      </w:pPr>
      <w:proofErr w:type="spellStart"/>
      <w:r w:rsidRPr="00670FA4">
        <w:rPr>
          <w:i/>
          <w:iCs/>
        </w:rPr>
        <w:t>Écrivez</w:t>
      </w:r>
      <w:proofErr w:type="spellEnd"/>
      <w:r w:rsidRPr="00670FA4">
        <w:rPr>
          <w:i/>
          <w:iCs/>
        </w:rPr>
        <w:t xml:space="preserve"> vos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exemples</w:t>
      </w:r>
      <w:proofErr w:type="spellEnd"/>
      <w:r w:rsidRPr="00670FA4">
        <w:rPr>
          <w:i/>
          <w:iCs/>
        </w:rPr>
        <w:t>:</w:t>
      </w:r>
    </w:p>
    <w:p w14:paraId="3D8A2B0D" w14:textId="77777777" w:rsidR="00670FA4" w:rsidRDefault="00670FA4" w:rsidP="00670FA4">
      <w:pPr>
        <w:jc w:val="both"/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70FA4" w14:paraId="783E3A37" w14:textId="77777777" w:rsidTr="00A0525A">
        <w:tc>
          <w:tcPr>
            <w:tcW w:w="9634" w:type="dxa"/>
          </w:tcPr>
          <w:p w14:paraId="00E93F55" w14:textId="77777777" w:rsidR="00670FA4" w:rsidRPr="00670FA4" w:rsidRDefault="00670FA4" w:rsidP="00670FA4">
            <w:pPr>
              <w:jc w:val="both"/>
              <w:rPr>
                <w:rStyle w:val="ekvfettkursiv"/>
                <w:b w:val="0"/>
                <w:bCs/>
                <w:i w:val="0"/>
                <w:iCs/>
              </w:rPr>
            </w:pPr>
          </w:p>
          <w:p w14:paraId="234D7660" w14:textId="77777777" w:rsidR="00670FA4" w:rsidRPr="00670FA4" w:rsidRDefault="00670FA4" w:rsidP="00670FA4">
            <w:pPr>
              <w:jc w:val="both"/>
              <w:rPr>
                <w:rStyle w:val="ekvfettkursiv"/>
                <w:b w:val="0"/>
                <w:bCs/>
                <w:iCs/>
              </w:rPr>
            </w:pPr>
          </w:p>
          <w:p w14:paraId="6D8AA6C1" w14:textId="77777777" w:rsidR="00670FA4" w:rsidRPr="00670FA4" w:rsidRDefault="00670FA4" w:rsidP="00670FA4">
            <w:pPr>
              <w:jc w:val="both"/>
              <w:rPr>
                <w:rStyle w:val="ekvfettkursiv"/>
                <w:b w:val="0"/>
                <w:bCs/>
                <w:iCs/>
              </w:rPr>
            </w:pPr>
          </w:p>
          <w:p w14:paraId="6836A4A8" w14:textId="77777777" w:rsidR="00670FA4" w:rsidRPr="00670FA4" w:rsidRDefault="00670FA4" w:rsidP="00670FA4">
            <w:pPr>
              <w:jc w:val="both"/>
              <w:rPr>
                <w:rStyle w:val="ekvfettkursiv"/>
                <w:b w:val="0"/>
                <w:bCs/>
                <w:iCs/>
              </w:rPr>
            </w:pPr>
          </w:p>
          <w:p w14:paraId="26AE82B7" w14:textId="77777777" w:rsidR="00670FA4" w:rsidRPr="00670FA4" w:rsidRDefault="00670FA4" w:rsidP="00670FA4">
            <w:pPr>
              <w:jc w:val="both"/>
              <w:rPr>
                <w:rStyle w:val="ekvfettkursiv"/>
                <w:b w:val="0"/>
                <w:bCs/>
                <w:iCs/>
              </w:rPr>
            </w:pPr>
          </w:p>
          <w:p w14:paraId="2308FEE6" w14:textId="77777777" w:rsidR="00670FA4" w:rsidRDefault="00670FA4" w:rsidP="00670FA4">
            <w:pPr>
              <w:jc w:val="both"/>
              <w:rPr>
                <w:rStyle w:val="ekvfettkursiv"/>
                <w:b w:val="0"/>
                <w:bCs/>
                <w:iCs/>
              </w:rPr>
            </w:pPr>
          </w:p>
          <w:p w14:paraId="46E300D8" w14:textId="77777777" w:rsidR="00670FA4" w:rsidRDefault="00670FA4" w:rsidP="00670FA4">
            <w:pPr>
              <w:jc w:val="both"/>
              <w:rPr>
                <w:rStyle w:val="ekvfettkursiv"/>
                <w:bCs/>
                <w:iCs/>
              </w:rPr>
            </w:pPr>
          </w:p>
          <w:p w14:paraId="7011005E" w14:textId="77777777" w:rsidR="00670FA4" w:rsidRDefault="00670FA4" w:rsidP="00670FA4">
            <w:pPr>
              <w:jc w:val="both"/>
              <w:rPr>
                <w:rStyle w:val="ekvfettkursiv"/>
                <w:bCs/>
                <w:iCs/>
              </w:rPr>
            </w:pPr>
          </w:p>
          <w:p w14:paraId="037D0D39" w14:textId="77777777" w:rsidR="00670FA4" w:rsidRDefault="00670FA4" w:rsidP="00670FA4">
            <w:pPr>
              <w:jc w:val="both"/>
              <w:rPr>
                <w:rStyle w:val="ekvfettkursiv"/>
                <w:bCs/>
                <w:iCs/>
              </w:rPr>
            </w:pPr>
          </w:p>
          <w:p w14:paraId="4588827B" w14:textId="77777777" w:rsidR="00670FA4" w:rsidRPr="00670FA4" w:rsidRDefault="00670FA4" w:rsidP="00670FA4">
            <w:pPr>
              <w:jc w:val="both"/>
              <w:rPr>
                <w:rStyle w:val="ekvfettkursiv"/>
                <w:b w:val="0"/>
                <w:bCs/>
                <w:iCs/>
              </w:rPr>
            </w:pPr>
          </w:p>
          <w:p w14:paraId="2594F5A5" w14:textId="77777777" w:rsidR="00670FA4" w:rsidRPr="00670FA4" w:rsidRDefault="00670FA4" w:rsidP="00670FA4">
            <w:pPr>
              <w:jc w:val="both"/>
              <w:rPr>
                <w:rStyle w:val="ekvfettkursiv"/>
                <w:b w:val="0"/>
                <w:bCs/>
                <w:iCs/>
              </w:rPr>
            </w:pPr>
          </w:p>
          <w:p w14:paraId="503C5C8E" w14:textId="77777777" w:rsidR="00670FA4" w:rsidRPr="00670FA4" w:rsidRDefault="00670FA4" w:rsidP="00670FA4">
            <w:pPr>
              <w:jc w:val="both"/>
              <w:rPr>
                <w:rStyle w:val="ekvfettkursiv"/>
                <w:b w:val="0"/>
                <w:bCs/>
                <w:iCs/>
              </w:rPr>
            </w:pPr>
          </w:p>
          <w:p w14:paraId="72E61A98" w14:textId="77777777" w:rsidR="00670FA4" w:rsidRPr="00670FA4" w:rsidRDefault="00670FA4" w:rsidP="00670FA4">
            <w:pPr>
              <w:jc w:val="both"/>
              <w:rPr>
                <w:rStyle w:val="ekvfettkursiv"/>
                <w:b w:val="0"/>
                <w:bCs/>
                <w:iCs/>
              </w:rPr>
            </w:pPr>
          </w:p>
          <w:p w14:paraId="15FF2514" w14:textId="77777777" w:rsidR="00670FA4" w:rsidRDefault="00670FA4" w:rsidP="00670FA4">
            <w:pPr>
              <w:jc w:val="both"/>
              <w:rPr>
                <w:rStyle w:val="ekvfettkursiv"/>
                <w:b w:val="0"/>
                <w:bCs/>
                <w:i w:val="0"/>
                <w:iCs/>
              </w:rPr>
            </w:pPr>
          </w:p>
        </w:tc>
      </w:tr>
    </w:tbl>
    <w:p w14:paraId="28F5CBC2" w14:textId="77777777" w:rsidR="00F7259D" w:rsidRPr="00716152" w:rsidRDefault="00F7259D" w:rsidP="00F7259D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7896A432" wp14:editId="19747B64">
            <wp:extent cx="213360" cy="2159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schwer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BFD7D" w14:textId="19DEE567" w:rsidR="00670FA4" w:rsidRDefault="00670FA4" w:rsidP="00670FA4">
      <w:pPr>
        <w:jc w:val="both"/>
        <w:rPr>
          <w:rStyle w:val="ekvfettkursiv"/>
          <w:b w:val="0"/>
          <w:bCs/>
          <w:i w:val="0"/>
          <w:iCs/>
        </w:rPr>
      </w:pPr>
    </w:p>
    <w:p w14:paraId="0BD0DA59" w14:textId="17136953" w:rsidR="00F71B21" w:rsidRDefault="00F71B21" w:rsidP="00670FA4">
      <w:pPr>
        <w:jc w:val="both"/>
        <w:rPr>
          <w:rStyle w:val="ekvfettkursiv"/>
          <w:b w:val="0"/>
          <w:bCs/>
          <w:i w:val="0"/>
          <w:iCs/>
        </w:rPr>
      </w:pPr>
      <w:r>
        <w:rPr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D3DA6A" wp14:editId="28DB0792">
                <wp:simplePos x="0" y="0"/>
                <wp:positionH relativeFrom="column">
                  <wp:posOffset>-5397</wp:posOffset>
                </wp:positionH>
                <wp:positionV relativeFrom="paragraph">
                  <wp:posOffset>20320</wp:posOffset>
                </wp:positionV>
                <wp:extent cx="6124575" cy="1446414"/>
                <wp:effectExtent l="0" t="0" r="28575" b="20955"/>
                <wp:wrapNone/>
                <wp:docPr id="642519674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4464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1F486E" w14:textId="77777777" w:rsidR="00F71B21" w:rsidRPr="00F71B21" w:rsidRDefault="00F71B21" w:rsidP="00F71B21">
                            <w:pPr>
                              <w:jc w:val="both"/>
                              <w:rPr>
                                <w:rStyle w:val="ekvfettkursiv"/>
                              </w:rPr>
                            </w:pPr>
                            <w:r w:rsidRPr="00F71B21">
                              <w:rPr>
                                <w:rStyle w:val="ekvfettkursiv"/>
                              </w:rPr>
                              <w:t>Bonus:</w:t>
                            </w:r>
                          </w:p>
                          <w:p w14:paraId="7C2A8776" w14:textId="77777777" w:rsidR="00F71B21" w:rsidRDefault="00F71B21" w:rsidP="00F71B21">
                            <w:pPr>
                              <w:jc w:val="both"/>
                              <w:rPr>
                                <w:rStyle w:val="ekvfettkursiv"/>
                                <w:b w:val="0"/>
                                <w:bCs/>
                                <w:i w:val="0"/>
                                <w:iCs/>
                              </w:rPr>
                            </w:pPr>
                          </w:p>
                          <w:p w14:paraId="1C22C764" w14:textId="63BD957C" w:rsidR="00F71B21" w:rsidRPr="00E02CF3" w:rsidRDefault="00E02CF3" w:rsidP="00E02CF3">
                            <w:pPr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proofErr w:type="spellStart"/>
                            <w:r>
                              <w:rPr>
                                <w:rStyle w:val="ekvfettkursiv"/>
                                <w:b w:val="0"/>
                                <w:bCs/>
                                <w:i w:val="0"/>
                                <w:iCs/>
                              </w:rPr>
                              <w:t>Lies</w:t>
                            </w:r>
                            <w:proofErr w:type="spellEnd"/>
                            <w:r w:rsidR="00F71B21">
                              <w:rPr>
                                <w:rStyle w:val="ekvfettkursiv"/>
                                <w:b w:val="0"/>
                                <w:bCs/>
                                <w:i w:val="0"/>
                                <w:iCs/>
                              </w:rPr>
                              <w:t xml:space="preserve"> die Arbeitsanweisungen </w:t>
                            </w:r>
                            <w:r>
                              <w:rPr>
                                <w:rStyle w:val="ekvfettkursiv"/>
                                <w:b w:val="0"/>
                                <w:bCs/>
                                <w:i w:val="0"/>
                                <w:iCs/>
                              </w:rPr>
                              <w:t>2,3,5 und 6 erneut.</w:t>
                            </w:r>
                            <w:r w:rsidR="00F71B21">
                              <w:rPr>
                                <w:rStyle w:val="ekvfettkursiv"/>
                                <w:b w:val="0"/>
                                <w:bCs/>
                                <w:i w:val="0"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Style w:val="ekvfettkursiv"/>
                                <w:b w:val="0"/>
                                <w:bCs/>
                                <w:i w:val="0"/>
                                <w:iCs/>
                              </w:rPr>
                              <w:t>Kannst du erkennen</w:t>
                            </w:r>
                            <w:r w:rsidR="00F71B21">
                              <w:rPr>
                                <w:rStyle w:val="ekvfettkursiv"/>
                                <w:b w:val="0"/>
                                <w:bCs/>
                                <w:i w:val="0"/>
                                <w:iCs/>
                              </w:rPr>
                              <w:t xml:space="preserve">, wie </w:t>
                            </w:r>
                            <w:r>
                              <w:rPr>
                                <w:rStyle w:val="ekvfettkursiv"/>
                                <w:b w:val="0"/>
                                <w:bCs/>
                                <w:i w:val="0"/>
                                <w:iCs/>
                              </w:rPr>
                              <w:t>d</w:t>
                            </w:r>
                            <w:r w:rsidR="00F71B21">
                              <w:t xml:space="preserve">er Imperativ </w:t>
                            </w:r>
                            <w:r>
                              <w:t xml:space="preserve">im Plural </w:t>
                            </w:r>
                            <w:r w:rsidR="00F71B21">
                              <w:t xml:space="preserve">gebildet </w:t>
                            </w:r>
                            <w:proofErr w:type="spellStart"/>
                            <w:proofErr w:type="gramStart"/>
                            <w:r w:rsidR="00F71B21">
                              <w:t>wird,</w:t>
                            </w:r>
                            <w:r>
                              <w:t>also</w:t>
                            </w:r>
                            <w:proofErr w:type="spellEnd"/>
                            <w:proofErr w:type="gramEnd"/>
                            <w:r>
                              <w:t xml:space="preserve"> w</w:t>
                            </w:r>
                            <w:r w:rsidR="007C3469">
                              <w:t>ie</w:t>
                            </w:r>
                            <w:r>
                              <w:t xml:space="preserve"> du mehreren Personen </w:t>
                            </w:r>
                            <w:r w:rsidR="007C3469">
                              <w:t xml:space="preserve">gleichzeitig </w:t>
                            </w:r>
                            <w:r>
                              <w:t xml:space="preserve">einen Befehl geben </w:t>
                            </w:r>
                            <w:r w:rsidR="007C3469">
                              <w:t>kannst</w:t>
                            </w:r>
                            <w:r w:rsidR="00174E47">
                              <w:t>?</w:t>
                            </w:r>
                          </w:p>
                          <w:p w14:paraId="6CD622F5" w14:textId="77777777" w:rsidR="007A62D5" w:rsidRDefault="007A62D5"/>
                          <w:p w14:paraId="245D7CE3" w14:textId="228AB26A" w:rsidR="00F71B21" w:rsidRPr="007A62D5" w:rsidRDefault="00F71B21">
                            <w:pPr>
                              <w:rPr>
                                <w:i/>
                                <w:iCs/>
                              </w:rPr>
                            </w:pPr>
                            <w:r w:rsidRPr="007A62D5">
                              <w:rPr>
                                <w:i/>
                                <w:iCs/>
                              </w:rPr>
                              <w:t xml:space="preserve">La </w:t>
                            </w:r>
                            <w:proofErr w:type="spellStart"/>
                            <w:r w:rsidRPr="007A62D5">
                              <w:rPr>
                                <w:i/>
                                <w:iCs/>
                              </w:rPr>
                              <w:t>règle</w:t>
                            </w:r>
                            <w:proofErr w:type="spellEnd"/>
                            <w:r w:rsidRPr="007A62D5">
                              <w:rPr>
                                <w:i/>
                                <w:iCs/>
                              </w:rPr>
                              <w:t>:</w:t>
                            </w:r>
                            <w:r w:rsidR="00E02CF3">
                              <w:rPr>
                                <w:i/>
                                <w:iCs/>
                              </w:rPr>
                              <w:t xml:space="preserve"> ________________________________________________________________________________</w:t>
                            </w:r>
                          </w:p>
                          <w:p w14:paraId="604F9BEB" w14:textId="77777777" w:rsidR="007A62D5" w:rsidRPr="007A62D5" w:rsidRDefault="007A62D5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4372AC9E" w14:textId="393B0386" w:rsidR="00F71B21" w:rsidRPr="007A62D5" w:rsidRDefault="00F71B21">
                            <w:pPr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7A62D5">
                              <w:rPr>
                                <w:i/>
                                <w:iCs/>
                              </w:rPr>
                              <w:t>Un</w:t>
                            </w:r>
                            <w:proofErr w:type="spellEnd"/>
                            <w:r w:rsidRPr="007A62D5">
                              <w:rPr>
                                <w:i/>
                                <w:iCs/>
                              </w:rPr>
                              <w:t xml:space="preserve"> exemple:</w:t>
                            </w:r>
                            <w:r w:rsidR="00E02CF3">
                              <w:rPr>
                                <w:i/>
                                <w:iCs/>
                              </w:rPr>
                              <w:t xml:space="preserve"> 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3DA6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7" type="#_x0000_t202" style="position:absolute;left:0;text-align:left;margin-left:-.4pt;margin-top:1.6pt;width:482.25pt;height:11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" fillcolor="white [3201]" strokeweight=".5pt">
                <v:textbox>
                  <w:txbxContent>
                    <w:p w14:paraId="651F486E" w14:textId="77777777" w:rsidR="00F71B21" w:rsidRPr="00F71B21" w:rsidRDefault="00F71B21" w:rsidP="00F71B21">
                      <w:pPr>
                        <w:jc w:val="both"/>
                        <w:rPr>
                          <w:rStyle w:val="ekvfettkursiv"/>
                        </w:rPr>
                      </w:pPr>
                      <w:r w:rsidRPr="00F71B21">
                        <w:rPr>
                          <w:rStyle w:val="ekvfettkursiv"/>
                        </w:rPr>
                        <w:t>Bonus:</w:t>
                      </w:r>
                    </w:p>
                    <w:p w14:paraId="7C2A8776" w14:textId="77777777" w:rsidR="00F71B21" w:rsidRDefault="00F71B21" w:rsidP="00F71B21">
                      <w:pPr>
                        <w:jc w:val="both"/>
                        <w:rPr>
                          <w:rStyle w:val="ekvfettkursiv"/>
                          <w:b w:val="0"/>
                          <w:bCs/>
                          <w:i w:val="0"/>
                          <w:iCs/>
                        </w:rPr>
                      </w:pPr>
                    </w:p>
                    <w:p w14:paraId="1C22C764" w14:textId="63BD957C" w:rsidR="00F71B21" w:rsidRPr="00E02CF3" w:rsidRDefault="00E02CF3" w:rsidP="00E02CF3">
                      <w:pPr>
                        <w:jc w:val="both"/>
                        <w:rPr>
                          <w:bCs/>
                          <w:iCs/>
                        </w:rPr>
                      </w:pPr>
                      <w:proofErr w:type="spellStart"/>
                      <w:r>
                        <w:rPr>
                          <w:rStyle w:val="ekvfettkursiv"/>
                          <w:b w:val="0"/>
                          <w:bCs/>
                          <w:i w:val="0"/>
                          <w:iCs/>
                        </w:rPr>
                        <w:t>Lies</w:t>
                      </w:r>
                      <w:proofErr w:type="spellEnd"/>
                      <w:r w:rsidR="00F71B21">
                        <w:rPr>
                          <w:rStyle w:val="ekvfettkursiv"/>
                          <w:b w:val="0"/>
                          <w:bCs/>
                          <w:i w:val="0"/>
                          <w:iCs/>
                        </w:rPr>
                        <w:t xml:space="preserve"> die Arbeitsanweisungen </w:t>
                      </w:r>
                      <w:r>
                        <w:rPr>
                          <w:rStyle w:val="ekvfettkursiv"/>
                          <w:b w:val="0"/>
                          <w:bCs/>
                          <w:i w:val="0"/>
                          <w:iCs/>
                        </w:rPr>
                        <w:t>2,3,5 und 6 erneut.</w:t>
                      </w:r>
                      <w:r w:rsidR="00F71B21">
                        <w:rPr>
                          <w:rStyle w:val="ekvfettkursiv"/>
                          <w:b w:val="0"/>
                          <w:bCs/>
                          <w:i w:val="0"/>
                          <w:iCs/>
                        </w:rPr>
                        <w:t xml:space="preserve"> </w:t>
                      </w:r>
                      <w:r>
                        <w:rPr>
                          <w:rStyle w:val="ekvfettkursiv"/>
                          <w:b w:val="0"/>
                          <w:bCs/>
                          <w:i w:val="0"/>
                          <w:iCs/>
                        </w:rPr>
                        <w:t>Kannst du erkennen</w:t>
                      </w:r>
                      <w:r w:rsidR="00F71B21">
                        <w:rPr>
                          <w:rStyle w:val="ekvfettkursiv"/>
                          <w:b w:val="0"/>
                          <w:bCs/>
                          <w:i w:val="0"/>
                          <w:iCs/>
                        </w:rPr>
                        <w:t xml:space="preserve">, wie </w:t>
                      </w:r>
                      <w:r>
                        <w:rPr>
                          <w:rStyle w:val="ekvfettkursiv"/>
                          <w:b w:val="0"/>
                          <w:bCs/>
                          <w:i w:val="0"/>
                          <w:iCs/>
                        </w:rPr>
                        <w:t>d</w:t>
                      </w:r>
                      <w:r w:rsidR="00F71B21">
                        <w:t xml:space="preserve">er Imperativ </w:t>
                      </w:r>
                      <w:r>
                        <w:t xml:space="preserve">im Plural </w:t>
                      </w:r>
                      <w:r w:rsidR="00F71B21">
                        <w:t xml:space="preserve">gebildet </w:t>
                      </w:r>
                      <w:proofErr w:type="spellStart"/>
                      <w:proofErr w:type="gramStart"/>
                      <w:r w:rsidR="00F71B21">
                        <w:t>wird,</w:t>
                      </w:r>
                      <w:r>
                        <w:t>also</w:t>
                      </w:r>
                      <w:proofErr w:type="spellEnd"/>
                      <w:proofErr w:type="gramEnd"/>
                      <w:r>
                        <w:t xml:space="preserve"> w</w:t>
                      </w:r>
                      <w:r w:rsidR="007C3469">
                        <w:t>ie</w:t>
                      </w:r>
                      <w:r>
                        <w:t xml:space="preserve"> du mehreren Personen </w:t>
                      </w:r>
                      <w:r w:rsidR="007C3469">
                        <w:t xml:space="preserve">gleichzeitig </w:t>
                      </w:r>
                      <w:r>
                        <w:t xml:space="preserve">einen Befehl geben </w:t>
                      </w:r>
                      <w:r w:rsidR="007C3469">
                        <w:t>kannst</w:t>
                      </w:r>
                      <w:r w:rsidR="00174E47">
                        <w:t>?</w:t>
                      </w:r>
                    </w:p>
                    <w:p w14:paraId="6CD622F5" w14:textId="77777777" w:rsidR="007A62D5" w:rsidRDefault="007A62D5"/>
                    <w:p w14:paraId="245D7CE3" w14:textId="228AB26A" w:rsidR="00F71B21" w:rsidRPr="007A62D5" w:rsidRDefault="00F71B21">
                      <w:pPr>
                        <w:rPr>
                          <w:i/>
                          <w:iCs/>
                        </w:rPr>
                      </w:pPr>
                      <w:r w:rsidRPr="007A62D5">
                        <w:rPr>
                          <w:i/>
                          <w:iCs/>
                        </w:rPr>
                        <w:t xml:space="preserve">La </w:t>
                      </w:r>
                      <w:proofErr w:type="spellStart"/>
                      <w:r w:rsidRPr="007A62D5">
                        <w:rPr>
                          <w:i/>
                          <w:iCs/>
                        </w:rPr>
                        <w:t>règle</w:t>
                      </w:r>
                      <w:proofErr w:type="spellEnd"/>
                      <w:r w:rsidRPr="007A62D5">
                        <w:rPr>
                          <w:i/>
                          <w:iCs/>
                        </w:rPr>
                        <w:t>:</w:t>
                      </w:r>
                      <w:r w:rsidR="00E02CF3">
                        <w:rPr>
                          <w:i/>
                          <w:iCs/>
                        </w:rPr>
                        <w:t xml:space="preserve"> ________________________________________________________________________________</w:t>
                      </w:r>
                    </w:p>
                    <w:p w14:paraId="604F9BEB" w14:textId="77777777" w:rsidR="007A62D5" w:rsidRPr="007A62D5" w:rsidRDefault="007A62D5">
                      <w:pPr>
                        <w:rPr>
                          <w:i/>
                          <w:iCs/>
                        </w:rPr>
                      </w:pPr>
                    </w:p>
                    <w:p w14:paraId="4372AC9E" w14:textId="393B0386" w:rsidR="00F71B21" w:rsidRPr="007A62D5" w:rsidRDefault="00F71B21">
                      <w:pPr>
                        <w:rPr>
                          <w:i/>
                          <w:iCs/>
                        </w:rPr>
                      </w:pPr>
                      <w:proofErr w:type="spellStart"/>
                      <w:r w:rsidRPr="007A62D5">
                        <w:rPr>
                          <w:i/>
                          <w:iCs/>
                        </w:rPr>
                        <w:t>Un</w:t>
                      </w:r>
                      <w:proofErr w:type="spellEnd"/>
                      <w:r w:rsidRPr="007A62D5">
                        <w:rPr>
                          <w:i/>
                          <w:iCs/>
                        </w:rPr>
                        <w:t xml:space="preserve"> exemple:</w:t>
                      </w:r>
                      <w:r w:rsidR="00E02CF3">
                        <w:rPr>
                          <w:i/>
                          <w:iCs/>
                        </w:rPr>
                        <w:t xml:space="preserve"> 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E828A44" w14:textId="77777777" w:rsidR="00F71B21" w:rsidRDefault="00F71B21" w:rsidP="00670FA4">
      <w:pPr>
        <w:jc w:val="both"/>
        <w:rPr>
          <w:rStyle w:val="ekvfettkursiv"/>
          <w:b w:val="0"/>
          <w:bCs/>
          <w:i w:val="0"/>
          <w:iCs/>
        </w:rPr>
      </w:pPr>
    </w:p>
    <w:p w14:paraId="7C0B77D2" w14:textId="77777777" w:rsidR="00F71B21" w:rsidRDefault="00F71B21" w:rsidP="00670FA4">
      <w:pPr>
        <w:jc w:val="both"/>
        <w:rPr>
          <w:rStyle w:val="ekvfettkursiv"/>
          <w:b w:val="0"/>
          <w:bCs/>
          <w:i w:val="0"/>
          <w:iCs/>
        </w:rPr>
      </w:pPr>
    </w:p>
    <w:p w14:paraId="68AC42E1" w14:textId="27BA6F6B" w:rsidR="00F71B21" w:rsidRPr="00D51BE5" w:rsidRDefault="00F71B21" w:rsidP="00670FA4">
      <w:pPr>
        <w:jc w:val="both"/>
        <w:rPr>
          <w:rStyle w:val="ekvfettkursiv"/>
          <w:b w:val="0"/>
          <w:bCs/>
          <w:i w:val="0"/>
          <w:iCs/>
        </w:rPr>
      </w:pPr>
      <w:r>
        <w:rPr>
          <w:rStyle w:val="ekvfettkursiv"/>
          <w:b w:val="0"/>
          <w:bCs/>
          <w:i w:val="0"/>
          <w:iCs/>
        </w:rPr>
        <w:t xml:space="preserve"> </w:t>
      </w:r>
    </w:p>
    <w:sectPr w:rsidR="00F71B21" w:rsidRPr="00D51BE5" w:rsidSect="009604A7">
      <w:footerReference w:type="default" r:id="rId20"/>
      <w:type w:val="continuous"/>
      <w:pgSz w:w="11906" w:h="16838" w:code="9"/>
      <w:pgMar w:top="454" w:right="1276" w:bottom="1418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6567" w14:textId="77777777" w:rsidR="00A243B3" w:rsidRDefault="00A243B3" w:rsidP="003C599D">
      <w:pPr>
        <w:spacing w:line="240" w:lineRule="auto"/>
      </w:pPr>
      <w:r>
        <w:separator/>
      </w:r>
    </w:p>
  </w:endnote>
  <w:endnote w:type="continuationSeparator" w:id="0">
    <w:p w14:paraId="6AE7C3E1" w14:textId="77777777" w:rsidR="00A243B3" w:rsidRDefault="00A243B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0D5F0DF" w14:textId="77777777" w:rsidTr="00503EE6">
      <w:trPr>
        <w:trHeight w:hRule="exact" w:val="680"/>
      </w:trPr>
      <w:tc>
        <w:tcPr>
          <w:tcW w:w="864" w:type="dxa"/>
          <w:noWrap/>
        </w:tcPr>
        <w:p w14:paraId="1C65E3F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BDBEEB3" wp14:editId="0F611190">
                <wp:extent cx="468000" cy="234000"/>
                <wp:effectExtent l="0" t="0" r="8255" b="0"/>
                <wp:docPr id="288196064" name="Grafik 288196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BE68A1E" w14:textId="178C61F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A82ADB">
            <w:t>2</w:t>
          </w:r>
          <w:r w:rsidR="005257E6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FA218EE" w14:textId="3B485502" w:rsidR="002659C5" w:rsidRPr="00913892" w:rsidRDefault="00DD6810" w:rsidP="00DD6810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A82ADB" w:rsidRPr="00A82ADB">
            <w:t>Luisa Laubichler, Las Palmas de Gran Canaria</w:t>
          </w:r>
        </w:p>
      </w:tc>
      <w:tc>
        <w:tcPr>
          <w:tcW w:w="813" w:type="dxa"/>
        </w:tcPr>
        <w:p w14:paraId="08A36E95" w14:textId="44BC3EE1" w:rsidR="002659C5" w:rsidRPr="00913892" w:rsidRDefault="00961124" w:rsidP="00913892">
          <w:pPr>
            <w:pStyle w:val="ekvpagina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2A864AF8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46462" w14:textId="77777777" w:rsidR="00A243B3" w:rsidRDefault="00A243B3" w:rsidP="003C599D">
      <w:pPr>
        <w:spacing w:line="240" w:lineRule="auto"/>
      </w:pPr>
      <w:r>
        <w:separator/>
      </w:r>
    </w:p>
  </w:footnote>
  <w:footnote w:type="continuationSeparator" w:id="0">
    <w:p w14:paraId="206A006A" w14:textId="77777777" w:rsidR="00A243B3" w:rsidRDefault="00A243B3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A7B63"/>
    <w:multiLevelType w:val="hybridMultilevel"/>
    <w:tmpl w:val="B272652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C6235"/>
    <w:multiLevelType w:val="hybridMultilevel"/>
    <w:tmpl w:val="D0CA8EB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54A96"/>
    <w:multiLevelType w:val="hybridMultilevel"/>
    <w:tmpl w:val="ECD4442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72739"/>
    <w:multiLevelType w:val="hybridMultilevel"/>
    <w:tmpl w:val="3070A7B2"/>
    <w:lvl w:ilvl="0" w:tplc="DFFC78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592223">
    <w:abstractNumId w:val="3"/>
  </w:num>
  <w:num w:numId="2" w16cid:durableId="1858352023">
    <w:abstractNumId w:val="2"/>
  </w:num>
  <w:num w:numId="3" w16cid:durableId="1598710332">
    <w:abstractNumId w:val="1"/>
  </w:num>
  <w:num w:numId="4" w16cid:durableId="112866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F8"/>
    <w:rsid w:val="000040E2"/>
    <w:rsid w:val="0001210D"/>
    <w:rsid w:val="00014D7E"/>
    <w:rsid w:val="00015C8F"/>
    <w:rsid w:val="0002009E"/>
    <w:rsid w:val="00020440"/>
    <w:rsid w:val="00024E4F"/>
    <w:rsid w:val="000307B4"/>
    <w:rsid w:val="00030EDB"/>
    <w:rsid w:val="00033106"/>
    <w:rsid w:val="00035074"/>
    <w:rsid w:val="00037566"/>
    <w:rsid w:val="00043523"/>
    <w:rsid w:val="00044A15"/>
    <w:rsid w:val="000520A2"/>
    <w:rsid w:val="000523D4"/>
    <w:rsid w:val="00053B2F"/>
    <w:rsid w:val="00054678"/>
    <w:rsid w:val="00054A93"/>
    <w:rsid w:val="0006258C"/>
    <w:rsid w:val="00062D31"/>
    <w:rsid w:val="000651AD"/>
    <w:rsid w:val="000672D8"/>
    <w:rsid w:val="000744F7"/>
    <w:rsid w:val="00074547"/>
    <w:rsid w:val="000779C3"/>
    <w:rsid w:val="000812E6"/>
    <w:rsid w:val="00090AB2"/>
    <w:rsid w:val="000928AA"/>
    <w:rsid w:val="00092E87"/>
    <w:rsid w:val="000939F5"/>
    <w:rsid w:val="00094F01"/>
    <w:rsid w:val="00096A69"/>
    <w:rsid w:val="000A13A1"/>
    <w:rsid w:val="000A4BD4"/>
    <w:rsid w:val="000A51A5"/>
    <w:rsid w:val="000A586D"/>
    <w:rsid w:val="000A7892"/>
    <w:rsid w:val="000B098D"/>
    <w:rsid w:val="000B7BD3"/>
    <w:rsid w:val="000C11E0"/>
    <w:rsid w:val="000C22F8"/>
    <w:rsid w:val="000C6772"/>
    <w:rsid w:val="000C6D70"/>
    <w:rsid w:val="000C77CA"/>
    <w:rsid w:val="000D219B"/>
    <w:rsid w:val="000D3155"/>
    <w:rsid w:val="000D40DE"/>
    <w:rsid w:val="000D4791"/>
    <w:rsid w:val="000D5ADE"/>
    <w:rsid w:val="000D6C0D"/>
    <w:rsid w:val="000E343E"/>
    <w:rsid w:val="000E72F2"/>
    <w:rsid w:val="000F21E8"/>
    <w:rsid w:val="000F47EE"/>
    <w:rsid w:val="000F6468"/>
    <w:rsid w:val="000F7910"/>
    <w:rsid w:val="00103057"/>
    <w:rsid w:val="00107D77"/>
    <w:rsid w:val="00113347"/>
    <w:rsid w:val="00114889"/>
    <w:rsid w:val="00116E60"/>
    <w:rsid w:val="00116EF2"/>
    <w:rsid w:val="001170B6"/>
    <w:rsid w:val="00124062"/>
    <w:rsid w:val="0012642E"/>
    <w:rsid w:val="00126C2B"/>
    <w:rsid w:val="00131417"/>
    <w:rsid w:val="001343C4"/>
    <w:rsid w:val="00135ADC"/>
    <w:rsid w:val="00137DDD"/>
    <w:rsid w:val="00140765"/>
    <w:rsid w:val="001424FE"/>
    <w:rsid w:val="001524C9"/>
    <w:rsid w:val="00153493"/>
    <w:rsid w:val="00161B4B"/>
    <w:rsid w:val="001641FA"/>
    <w:rsid w:val="0016475A"/>
    <w:rsid w:val="00165ECC"/>
    <w:rsid w:val="00166019"/>
    <w:rsid w:val="0017226B"/>
    <w:rsid w:val="00174E47"/>
    <w:rsid w:val="001764E6"/>
    <w:rsid w:val="00182050"/>
    <w:rsid w:val="00182B7D"/>
    <w:rsid w:val="00183DFD"/>
    <w:rsid w:val="001845AC"/>
    <w:rsid w:val="00186866"/>
    <w:rsid w:val="00190B65"/>
    <w:rsid w:val="00193A18"/>
    <w:rsid w:val="001A3936"/>
    <w:rsid w:val="001A5BD5"/>
    <w:rsid w:val="001B454A"/>
    <w:rsid w:val="001B57BB"/>
    <w:rsid w:val="001C2DC7"/>
    <w:rsid w:val="001C2F20"/>
    <w:rsid w:val="001C3792"/>
    <w:rsid w:val="001C499E"/>
    <w:rsid w:val="001C6C8F"/>
    <w:rsid w:val="001D1169"/>
    <w:rsid w:val="001D2674"/>
    <w:rsid w:val="001D39FD"/>
    <w:rsid w:val="001D6C21"/>
    <w:rsid w:val="001D7E89"/>
    <w:rsid w:val="001E485B"/>
    <w:rsid w:val="001E56A0"/>
    <w:rsid w:val="001E63C5"/>
    <w:rsid w:val="001F1E3D"/>
    <w:rsid w:val="001F26EC"/>
    <w:rsid w:val="001F53F1"/>
    <w:rsid w:val="001F6753"/>
    <w:rsid w:val="0020055A"/>
    <w:rsid w:val="00201AA1"/>
    <w:rsid w:val="00204E3C"/>
    <w:rsid w:val="00205239"/>
    <w:rsid w:val="00205866"/>
    <w:rsid w:val="00205C12"/>
    <w:rsid w:val="00214764"/>
    <w:rsid w:val="00216D91"/>
    <w:rsid w:val="002240EA"/>
    <w:rsid w:val="002266E8"/>
    <w:rsid w:val="002277D2"/>
    <w:rsid w:val="002301FF"/>
    <w:rsid w:val="00232213"/>
    <w:rsid w:val="002338CE"/>
    <w:rsid w:val="00240F79"/>
    <w:rsid w:val="00242D0D"/>
    <w:rsid w:val="00245DA5"/>
    <w:rsid w:val="00245EB5"/>
    <w:rsid w:val="00246ACF"/>
    <w:rsid w:val="00246F77"/>
    <w:rsid w:val="0025210F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001D"/>
    <w:rsid w:val="00274F6B"/>
    <w:rsid w:val="00275884"/>
    <w:rsid w:val="002777CF"/>
    <w:rsid w:val="00280525"/>
    <w:rsid w:val="00280A12"/>
    <w:rsid w:val="0028107C"/>
    <w:rsid w:val="00281579"/>
    <w:rsid w:val="0028231D"/>
    <w:rsid w:val="00287B24"/>
    <w:rsid w:val="00287DC0"/>
    <w:rsid w:val="00291485"/>
    <w:rsid w:val="00292470"/>
    <w:rsid w:val="0029673A"/>
    <w:rsid w:val="00296CC4"/>
    <w:rsid w:val="002A25AE"/>
    <w:rsid w:val="002A46AB"/>
    <w:rsid w:val="002B1ABA"/>
    <w:rsid w:val="002B3946"/>
    <w:rsid w:val="002B3DF1"/>
    <w:rsid w:val="002B52EB"/>
    <w:rsid w:val="002B64EA"/>
    <w:rsid w:val="002C2BF8"/>
    <w:rsid w:val="002C5D15"/>
    <w:rsid w:val="002D0B52"/>
    <w:rsid w:val="002D35EE"/>
    <w:rsid w:val="002D4087"/>
    <w:rsid w:val="002D41F4"/>
    <w:rsid w:val="002D7B0C"/>
    <w:rsid w:val="002D7B42"/>
    <w:rsid w:val="002E163A"/>
    <w:rsid w:val="002E173B"/>
    <w:rsid w:val="002E21C3"/>
    <w:rsid w:val="002E4FCC"/>
    <w:rsid w:val="002F1328"/>
    <w:rsid w:val="002F5FFC"/>
    <w:rsid w:val="002F62B0"/>
    <w:rsid w:val="00301B10"/>
    <w:rsid w:val="00302866"/>
    <w:rsid w:val="00303749"/>
    <w:rsid w:val="00304833"/>
    <w:rsid w:val="00310188"/>
    <w:rsid w:val="00310C63"/>
    <w:rsid w:val="00313596"/>
    <w:rsid w:val="00313901"/>
    <w:rsid w:val="00313FD8"/>
    <w:rsid w:val="00314970"/>
    <w:rsid w:val="00315EA9"/>
    <w:rsid w:val="00316FF9"/>
    <w:rsid w:val="00320087"/>
    <w:rsid w:val="00321063"/>
    <w:rsid w:val="00323B4B"/>
    <w:rsid w:val="003259C6"/>
    <w:rsid w:val="0032667B"/>
    <w:rsid w:val="00331D08"/>
    <w:rsid w:val="003323B5"/>
    <w:rsid w:val="003373EF"/>
    <w:rsid w:val="00337E7F"/>
    <w:rsid w:val="003424E0"/>
    <w:rsid w:val="00344EC7"/>
    <w:rsid w:val="00350FBE"/>
    <w:rsid w:val="00351C7C"/>
    <w:rsid w:val="00357BFF"/>
    <w:rsid w:val="003611D5"/>
    <w:rsid w:val="00362B02"/>
    <w:rsid w:val="0036404C"/>
    <w:rsid w:val="00364D77"/>
    <w:rsid w:val="003653D5"/>
    <w:rsid w:val="00366388"/>
    <w:rsid w:val="003714AA"/>
    <w:rsid w:val="00374D68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1DBF"/>
    <w:rsid w:val="003B348E"/>
    <w:rsid w:val="003B3ED5"/>
    <w:rsid w:val="003C1C4B"/>
    <w:rsid w:val="003C39DC"/>
    <w:rsid w:val="003C599D"/>
    <w:rsid w:val="003D3D68"/>
    <w:rsid w:val="003D5493"/>
    <w:rsid w:val="003D70F5"/>
    <w:rsid w:val="003E0A58"/>
    <w:rsid w:val="003E21AC"/>
    <w:rsid w:val="003E515A"/>
    <w:rsid w:val="003E6330"/>
    <w:rsid w:val="003E78C1"/>
    <w:rsid w:val="003E7B62"/>
    <w:rsid w:val="003F0467"/>
    <w:rsid w:val="003F362F"/>
    <w:rsid w:val="00400070"/>
    <w:rsid w:val="00401C97"/>
    <w:rsid w:val="00405D0B"/>
    <w:rsid w:val="004104D8"/>
    <w:rsid w:val="00411B18"/>
    <w:rsid w:val="004136AD"/>
    <w:rsid w:val="0041541F"/>
    <w:rsid w:val="00415565"/>
    <w:rsid w:val="00415632"/>
    <w:rsid w:val="00415F8A"/>
    <w:rsid w:val="0042107E"/>
    <w:rsid w:val="004235B1"/>
    <w:rsid w:val="004236D5"/>
    <w:rsid w:val="00424375"/>
    <w:rsid w:val="0043167A"/>
    <w:rsid w:val="004372DD"/>
    <w:rsid w:val="00441088"/>
    <w:rsid w:val="00441724"/>
    <w:rsid w:val="0044185E"/>
    <w:rsid w:val="00445547"/>
    <w:rsid w:val="00445B96"/>
    <w:rsid w:val="00446431"/>
    <w:rsid w:val="00446AED"/>
    <w:rsid w:val="00454148"/>
    <w:rsid w:val="00460932"/>
    <w:rsid w:val="00461C0F"/>
    <w:rsid w:val="004621B3"/>
    <w:rsid w:val="0046364F"/>
    <w:rsid w:val="00465073"/>
    <w:rsid w:val="0047471A"/>
    <w:rsid w:val="00475402"/>
    <w:rsid w:val="00483A7A"/>
    <w:rsid w:val="00483D65"/>
    <w:rsid w:val="00484B24"/>
    <w:rsid w:val="00486B3D"/>
    <w:rsid w:val="004873CC"/>
    <w:rsid w:val="004876BD"/>
    <w:rsid w:val="00490692"/>
    <w:rsid w:val="004925F2"/>
    <w:rsid w:val="0049728A"/>
    <w:rsid w:val="004A4048"/>
    <w:rsid w:val="004A66C3"/>
    <w:rsid w:val="004A66CF"/>
    <w:rsid w:val="004B17DA"/>
    <w:rsid w:val="004C2464"/>
    <w:rsid w:val="004D3AC0"/>
    <w:rsid w:val="004E3969"/>
    <w:rsid w:val="004E3B80"/>
    <w:rsid w:val="004E6076"/>
    <w:rsid w:val="004F45AB"/>
    <w:rsid w:val="00501528"/>
    <w:rsid w:val="00503EE6"/>
    <w:rsid w:val="00505972"/>
    <w:rsid w:val="005069C1"/>
    <w:rsid w:val="00510F4C"/>
    <w:rsid w:val="00514229"/>
    <w:rsid w:val="005156EC"/>
    <w:rsid w:val="005168A4"/>
    <w:rsid w:val="0052117E"/>
    <w:rsid w:val="00521B91"/>
    <w:rsid w:val="00524254"/>
    <w:rsid w:val="005252D2"/>
    <w:rsid w:val="005257E6"/>
    <w:rsid w:val="00526255"/>
    <w:rsid w:val="00530C92"/>
    <w:rsid w:val="00535AD8"/>
    <w:rsid w:val="00535BBA"/>
    <w:rsid w:val="00541F74"/>
    <w:rsid w:val="00547103"/>
    <w:rsid w:val="0055113F"/>
    <w:rsid w:val="00554EDA"/>
    <w:rsid w:val="0055582C"/>
    <w:rsid w:val="00560848"/>
    <w:rsid w:val="0057200E"/>
    <w:rsid w:val="00572A0F"/>
    <w:rsid w:val="00574FE0"/>
    <w:rsid w:val="00576D2D"/>
    <w:rsid w:val="00577E0A"/>
    <w:rsid w:val="00583FC8"/>
    <w:rsid w:val="00584F88"/>
    <w:rsid w:val="00587DF4"/>
    <w:rsid w:val="00587F3E"/>
    <w:rsid w:val="00597E2F"/>
    <w:rsid w:val="005A3FB2"/>
    <w:rsid w:val="005A45F0"/>
    <w:rsid w:val="005A6D94"/>
    <w:rsid w:val="005B6C9C"/>
    <w:rsid w:val="005C047C"/>
    <w:rsid w:val="005C0FBD"/>
    <w:rsid w:val="005C400B"/>
    <w:rsid w:val="005C49D0"/>
    <w:rsid w:val="005C50FB"/>
    <w:rsid w:val="005D367A"/>
    <w:rsid w:val="005D3E99"/>
    <w:rsid w:val="005D79B8"/>
    <w:rsid w:val="005E15AC"/>
    <w:rsid w:val="005E2580"/>
    <w:rsid w:val="005E4C30"/>
    <w:rsid w:val="005F0F15"/>
    <w:rsid w:val="005F1313"/>
    <w:rsid w:val="005F2AB3"/>
    <w:rsid w:val="005F3914"/>
    <w:rsid w:val="005F439D"/>
    <w:rsid w:val="005F502D"/>
    <w:rsid w:val="005F511A"/>
    <w:rsid w:val="005F7305"/>
    <w:rsid w:val="0060030C"/>
    <w:rsid w:val="006011EC"/>
    <w:rsid w:val="00603AD5"/>
    <w:rsid w:val="00603C71"/>
    <w:rsid w:val="00605B68"/>
    <w:rsid w:val="006076D3"/>
    <w:rsid w:val="006201CB"/>
    <w:rsid w:val="00622F6B"/>
    <w:rsid w:val="0062395B"/>
    <w:rsid w:val="00627765"/>
    <w:rsid w:val="00627A02"/>
    <w:rsid w:val="00637EE3"/>
    <w:rsid w:val="0064120B"/>
    <w:rsid w:val="00644BA9"/>
    <w:rsid w:val="0064692C"/>
    <w:rsid w:val="00653F68"/>
    <w:rsid w:val="00666D95"/>
    <w:rsid w:val="00667D61"/>
    <w:rsid w:val="00670FA4"/>
    <w:rsid w:val="0067367F"/>
    <w:rsid w:val="006802C4"/>
    <w:rsid w:val="00681B74"/>
    <w:rsid w:val="0068429A"/>
    <w:rsid w:val="00685FDD"/>
    <w:rsid w:val="006912DC"/>
    <w:rsid w:val="00693676"/>
    <w:rsid w:val="0069714B"/>
    <w:rsid w:val="00697C9E"/>
    <w:rsid w:val="006A5611"/>
    <w:rsid w:val="006A582E"/>
    <w:rsid w:val="006A71DE"/>
    <w:rsid w:val="006A76D7"/>
    <w:rsid w:val="006B0743"/>
    <w:rsid w:val="006B1C8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E72BF"/>
    <w:rsid w:val="006F00DE"/>
    <w:rsid w:val="006F0D3C"/>
    <w:rsid w:val="006F2EDC"/>
    <w:rsid w:val="006F623C"/>
    <w:rsid w:val="006F72F5"/>
    <w:rsid w:val="007022CA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4F0B"/>
    <w:rsid w:val="0073042D"/>
    <w:rsid w:val="0073238D"/>
    <w:rsid w:val="0073399A"/>
    <w:rsid w:val="00733A44"/>
    <w:rsid w:val="00741417"/>
    <w:rsid w:val="00743433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3FE8"/>
    <w:rsid w:val="00775322"/>
    <w:rsid w:val="007814C9"/>
    <w:rsid w:val="00787700"/>
    <w:rsid w:val="00791ED6"/>
    <w:rsid w:val="00791EDD"/>
    <w:rsid w:val="00792533"/>
    <w:rsid w:val="00794685"/>
    <w:rsid w:val="00796D41"/>
    <w:rsid w:val="00797253"/>
    <w:rsid w:val="007A18E0"/>
    <w:rsid w:val="007A2F5A"/>
    <w:rsid w:val="007A5AA1"/>
    <w:rsid w:val="007A62D5"/>
    <w:rsid w:val="007A7A9D"/>
    <w:rsid w:val="007C1230"/>
    <w:rsid w:val="007C3469"/>
    <w:rsid w:val="007D186F"/>
    <w:rsid w:val="007D4341"/>
    <w:rsid w:val="007D793E"/>
    <w:rsid w:val="007E4B64"/>
    <w:rsid w:val="007E4DDC"/>
    <w:rsid w:val="007E505E"/>
    <w:rsid w:val="007E5E71"/>
    <w:rsid w:val="007E67B3"/>
    <w:rsid w:val="007F2B04"/>
    <w:rsid w:val="007F69AA"/>
    <w:rsid w:val="008018A8"/>
    <w:rsid w:val="00801B7F"/>
    <w:rsid w:val="00802E02"/>
    <w:rsid w:val="00810225"/>
    <w:rsid w:val="00815A76"/>
    <w:rsid w:val="00816849"/>
    <w:rsid w:val="00816953"/>
    <w:rsid w:val="00816D4D"/>
    <w:rsid w:val="0082136B"/>
    <w:rsid w:val="0082628A"/>
    <w:rsid w:val="00826DDD"/>
    <w:rsid w:val="008273B7"/>
    <w:rsid w:val="008277EF"/>
    <w:rsid w:val="00832A91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34F"/>
    <w:rsid w:val="008576F6"/>
    <w:rsid w:val="00857713"/>
    <w:rsid w:val="00862C21"/>
    <w:rsid w:val="008723B7"/>
    <w:rsid w:val="00874376"/>
    <w:rsid w:val="0087607C"/>
    <w:rsid w:val="0087698D"/>
    <w:rsid w:val="00882053"/>
    <w:rsid w:val="008942A2"/>
    <w:rsid w:val="0089534A"/>
    <w:rsid w:val="008A529C"/>
    <w:rsid w:val="008A7BED"/>
    <w:rsid w:val="008B446A"/>
    <w:rsid w:val="008B5E47"/>
    <w:rsid w:val="008C0880"/>
    <w:rsid w:val="008C27FD"/>
    <w:rsid w:val="008C34B2"/>
    <w:rsid w:val="008D3CE0"/>
    <w:rsid w:val="008D7FDC"/>
    <w:rsid w:val="008E3A62"/>
    <w:rsid w:val="008E4B7A"/>
    <w:rsid w:val="008E6248"/>
    <w:rsid w:val="008F19EB"/>
    <w:rsid w:val="008F6EDE"/>
    <w:rsid w:val="00902002"/>
    <w:rsid w:val="00902CEB"/>
    <w:rsid w:val="009064C0"/>
    <w:rsid w:val="00906F9D"/>
    <w:rsid w:val="009078CB"/>
    <w:rsid w:val="00907EC2"/>
    <w:rsid w:val="00912A0A"/>
    <w:rsid w:val="00913598"/>
    <w:rsid w:val="00913892"/>
    <w:rsid w:val="0091688E"/>
    <w:rsid w:val="009215E3"/>
    <w:rsid w:val="00931977"/>
    <w:rsid w:val="00936CF0"/>
    <w:rsid w:val="0093717D"/>
    <w:rsid w:val="00942106"/>
    <w:rsid w:val="0094260D"/>
    <w:rsid w:val="00946121"/>
    <w:rsid w:val="00946853"/>
    <w:rsid w:val="00950ADE"/>
    <w:rsid w:val="00952A59"/>
    <w:rsid w:val="00952B21"/>
    <w:rsid w:val="00952F2B"/>
    <w:rsid w:val="0095595B"/>
    <w:rsid w:val="009561C4"/>
    <w:rsid w:val="00956783"/>
    <w:rsid w:val="00957248"/>
    <w:rsid w:val="00957969"/>
    <w:rsid w:val="009604A7"/>
    <w:rsid w:val="00961124"/>
    <w:rsid w:val="00962A4D"/>
    <w:rsid w:val="009634E9"/>
    <w:rsid w:val="00964A22"/>
    <w:rsid w:val="009656E9"/>
    <w:rsid w:val="00965845"/>
    <w:rsid w:val="00967C71"/>
    <w:rsid w:val="00967E19"/>
    <w:rsid w:val="00973081"/>
    <w:rsid w:val="00973D32"/>
    <w:rsid w:val="009755BC"/>
    <w:rsid w:val="00976E17"/>
    <w:rsid w:val="00977556"/>
    <w:rsid w:val="009800AB"/>
    <w:rsid w:val="00981DFC"/>
    <w:rsid w:val="00982C6E"/>
    <w:rsid w:val="0098452B"/>
    <w:rsid w:val="00985264"/>
    <w:rsid w:val="009856A1"/>
    <w:rsid w:val="00985F24"/>
    <w:rsid w:val="00990D91"/>
    <w:rsid w:val="009915B2"/>
    <w:rsid w:val="00992A13"/>
    <w:rsid w:val="00992B92"/>
    <w:rsid w:val="00992E9E"/>
    <w:rsid w:val="00993FB0"/>
    <w:rsid w:val="0099652C"/>
    <w:rsid w:val="009A056D"/>
    <w:rsid w:val="009A17FC"/>
    <w:rsid w:val="009A272C"/>
    <w:rsid w:val="009A2869"/>
    <w:rsid w:val="009A50D4"/>
    <w:rsid w:val="009A67D7"/>
    <w:rsid w:val="009A7614"/>
    <w:rsid w:val="009B228A"/>
    <w:rsid w:val="009B42C2"/>
    <w:rsid w:val="009C016F"/>
    <w:rsid w:val="009C26DF"/>
    <w:rsid w:val="009C2A7B"/>
    <w:rsid w:val="009C2AE8"/>
    <w:rsid w:val="009C3C75"/>
    <w:rsid w:val="009C4BE5"/>
    <w:rsid w:val="009C7609"/>
    <w:rsid w:val="009E17E1"/>
    <w:rsid w:val="009E1BBE"/>
    <w:rsid w:val="009E45C5"/>
    <w:rsid w:val="009E47B1"/>
    <w:rsid w:val="009F003E"/>
    <w:rsid w:val="009F0109"/>
    <w:rsid w:val="009F01E9"/>
    <w:rsid w:val="009F0CB3"/>
    <w:rsid w:val="009F1185"/>
    <w:rsid w:val="009F4180"/>
    <w:rsid w:val="009F5416"/>
    <w:rsid w:val="00A024FF"/>
    <w:rsid w:val="00A0525A"/>
    <w:rsid w:val="00A05E18"/>
    <w:rsid w:val="00A06EFE"/>
    <w:rsid w:val="00A13345"/>
    <w:rsid w:val="00A13F07"/>
    <w:rsid w:val="00A13F0A"/>
    <w:rsid w:val="00A170E5"/>
    <w:rsid w:val="00A2146F"/>
    <w:rsid w:val="00A22154"/>
    <w:rsid w:val="00A238E9"/>
    <w:rsid w:val="00A23E76"/>
    <w:rsid w:val="00A243B3"/>
    <w:rsid w:val="00A26B32"/>
    <w:rsid w:val="00A27593"/>
    <w:rsid w:val="00A35787"/>
    <w:rsid w:val="00A3685C"/>
    <w:rsid w:val="00A41206"/>
    <w:rsid w:val="00A43B4C"/>
    <w:rsid w:val="00A478DC"/>
    <w:rsid w:val="00A53028"/>
    <w:rsid w:val="00A62578"/>
    <w:rsid w:val="00A701AF"/>
    <w:rsid w:val="00A7137C"/>
    <w:rsid w:val="00A75504"/>
    <w:rsid w:val="00A8296D"/>
    <w:rsid w:val="00A82ADB"/>
    <w:rsid w:val="00A83EBE"/>
    <w:rsid w:val="00A8594A"/>
    <w:rsid w:val="00A86417"/>
    <w:rsid w:val="00A8687B"/>
    <w:rsid w:val="00A92B79"/>
    <w:rsid w:val="00A954F5"/>
    <w:rsid w:val="00A9695B"/>
    <w:rsid w:val="00AA3E8B"/>
    <w:rsid w:val="00AA5A5A"/>
    <w:rsid w:val="00AA7735"/>
    <w:rsid w:val="00AB05CF"/>
    <w:rsid w:val="00AB0DA8"/>
    <w:rsid w:val="00AB18CA"/>
    <w:rsid w:val="00AB5327"/>
    <w:rsid w:val="00AB6AE5"/>
    <w:rsid w:val="00AB7619"/>
    <w:rsid w:val="00AC01E7"/>
    <w:rsid w:val="00AC2E25"/>
    <w:rsid w:val="00AC7B89"/>
    <w:rsid w:val="00AD3BA8"/>
    <w:rsid w:val="00AD4D22"/>
    <w:rsid w:val="00AD6E97"/>
    <w:rsid w:val="00AE36D6"/>
    <w:rsid w:val="00AE3D8A"/>
    <w:rsid w:val="00AE65F6"/>
    <w:rsid w:val="00AF053E"/>
    <w:rsid w:val="00AF1D10"/>
    <w:rsid w:val="00AF4B46"/>
    <w:rsid w:val="00B00587"/>
    <w:rsid w:val="00B039E8"/>
    <w:rsid w:val="00B104DC"/>
    <w:rsid w:val="00B12500"/>
    <w:rsid w:val="00B14B45"/>
    <w:rsid w:val="00B155E8"/>
    <w:rsid w:val="00B15F75"/>
    <w:rsid w:val="00B2194E"/>
    <w:rsid w:val="00B22F62"/>
    <w:rsid w:val="00B31F29"/>
    <w:rsid w:val="00B32DAF"/>
    <w:rsid w:val="00B3499A"/>
    <w:rsid w:val="00B35B51"/>
    <w:rsid w:val="00B37E68"/>
    <w:rsid w:val="00B468CC"/>
    <w:rsid w:val="00B52FB3"/>
    <w:rsid w:val="00B54655"/>
    <w:rsid w:val="00B551D6"/>
    <w:rsid w:val="00B56466"/>
    <w:rsid w:val="00B6045F"/>
    <w:rsid w:val="00B60BEA"/>
    <w:rsid w:val="00B67099"/>
    <w:rsid w:val="00B7242A"/>
    <w:rsid w:val="00B8071F"/>
    <w:rsid w:val="00B82043"/>
    <w:rsid w:val="00B82B4E"/>
    <w:rsid w:val="00B8420E"/>
    <w:rsid w:val="00B856CB"/>
    <w:rsid w:val="00B87CF7"/>
    <w:rsid w:val="00B90CE1"/>
    <w:rsid w:val="00B96518"/>
    <w:rsid w:val="00B97E87"/>
    <w:rsid w:val="00BA1A23"/>
    <w:rsid w:val="00BA2134"/>
    <w:rsid w:val="00BB2F2F"/>
    <w:rsid w:val="00BC2025"/>
    <w:rsid w:val="00BC2CD2"/>
    <w:rsid w:val="00BC4C0F"/>
    <w:rsid w:val="00BC6483"/>
    <w:rsid w:val="00BC69E3"/>
    <w:rsid w:val="00BC7335"/>
    <w:rsid w:val="00BD458F"/>
    <w:rsid w:val="00BD542D"/>
    <w:rsid w:val="00BD6E66"/>
    <w:rsid w:val="00BD7101"/>
    <w:rsid w:val="00BE1962"/>
    <w:rsid w:val="00BE4821"/>
    <w:rsid w:val="00BF17F2"/>
    <w:rsid w:val="00C00404"/>
    <w:rsid w:val="00C00540"/>
    <w:rsid w:val="00C07D27"/>
    <w:rsid w:val="00C12BB6"/>
    <w:rsid w:val="00C13604"/>
    <w:rsid w:val="00C172AE"/>
    <w:rsid w:val="00C17BE6"/>
    <w:rsid w:val="00C24B8E"/>
    <w:rsid w:val="00C26735"/>
    <w:rsid w:val="00C343F5"/>
    <w:rsid w:val="00C35D4D"/>
    <w:rsid w:val="00C36469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52A1"/>
    <w:rsid w:val="00C85980"/>
    <w:rsid w:val="00C87044"/>
    <w:rsid w:val="00C870BD"/>
    <w:rsid w:val="00C94D17"/>
    <w:rsid w:val="00C95E23"/>
    <w:rsid w:val="00C97A11"/>
    <w:rsid w:val="00C97BAB"/>
    <w:rsid w:val="00CA1A5C"/>
    <w:rsid w:val="00CA3C2A"/>
    <w:rsid w:val="00CB17F5"/>
    <w:rsid w:val="00CB27C6"/>
    <w:rsid w:val="00CB463B"/>
    <w:rsid w:val="00CB46D4"/>
    <w:rsid w:val="00CB5B82"/>
    <w:rsid w:val="00CB782D"/>
    <w:rsid w:val="00CC22EF"/>
    <w:rsid w:val="00CC54E0"/>
    <w:rsid w:val="00CC65A8"/>
    <w:rsid w:val="00CC7DBB"/>
    <w:rsid w:val="00CD4219"/>
    <w:rsid w:val="00CD5490"/>
    <w:rsid w:val="00CD6353"/>
    <w:rsid w:val="00CD6369"/>
    <w:rsid w:val="00CE1EBF"/>
    <w:rsid w:val="00CE2A37"/>
    <w:rsid w:val="00CE2D7E"/>
    <w:rsid w:val="00CE34A0"/>
    <w:rsid w:val="00CE3E54"/>
    <w:rsid w:val="00CE763B"/>
    <w:rsid w:val="00CF0142"/>
    <w:rsid w:val="00CF29B8"/>
    <w:rsid w:val="00CF2E07"/>
    <w:rsid w:val="00CF2E1A"/>
    <w:rsid w:val="00CF40E8"/>
    <w:rsid w:val="00CF5E3E"/>
    <w:rsid w:val="00CF6EC0"/>
    <w:rsid w:val="00CF715C"/>
    <w:rsid w:val="00CF718A"/>
    <w:rsid w:val="00D022EC"/>
    <w:rsid w:val="00D05217"/>
    <w:rsid w:val="00D06182"/>
    <w:rsid w:val="00D112AD"/>
    <w:rsid w:val="00D125BD"/>
    <w:rsid w:val="00D12661"/>
    <w:rsid w:val="00D12989"/>
    <w:rsid w:val="00D14F61"/>
    <w:rsid w:val="00D1582D"/>
    <w:rsid w:val="00D168FE"/>
    <w:rsid w:val="00D1794B"/>
    <w:rsid w:val="00D2569D"/>
    <w:rsid w:val="00D25753"/>
    <w:rsid w:val="00D27A1B"/>
    <w:rsid w:val="00D34DC1"/>
    <w:rsid w:val="00D403F7"/>
    <w:rsid w:val="00D43ACB"/>
    <w:rsid w:val="00D51BE5"/>
    <w:rsid w:val="00D52557"/>
    <w:rsid w:val="00D559DE"/>
    <w:rsid w:val="00D56FEB"/>
    <w:rsid w:val="00D61DD0"/>
    <w:rsid w:val="00D62096"/>
    <w:rsid w:val="00D627E5"/>
    <w:rsid w:val="00D6467A"/>
    <w:rsid w:val="00D649B5"/>
    <w:rsid w:val="00D66E63"/>
    <w:rsid w:val="00D66F5F"/>
    <w:rsid w:val="00D71365"/>
    <w:rsid w:val="00D71D47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97EC0"/>
    <w:rsid w:val="00DA1633"/>
    <w:rsid w:val="00DA29C3"/>
    <w:rsid w:val="00DA6422"/>
    <w:rsid w:val="00DB0557"/>
    <w:rsid w:val="00DB2C80"/>
    <w:rsid w:val="00DC2340"/>
    <w:rsid w:val="00DC2E71"/>
    <w:rsid w:val="00DC30DA"/>
    <w:rsid w:val="00DC4537"/>
    <w:rsid w:val="00DC529F"/>
    <w:rsid w:val="00DC53C5"/>
    <w:rsid w:val="00DC7382"/>
    <w:rsid w:val="00DD43EA"/>
    <w:rsid w:val="00DD6810"/>
    <w:rsid w:val="00DD79F1"/>
    <w:rsid w:val="00DE02F1"/>
    <w:rsid w:val="00DE287B"/>
    <w:rsid w:val="00DE2D10"/>
    <w:rsid w:val="00DE603B"/>
    <w:rsid w:val="00DF129D"/>
    <w:rsid w:val="00DF1BE3"/>
    <w:rsid w:val="00DF4371"/>
    <w:rsid w:val="00DF625F"/>
    <w:rsid w:val="00DF74DB"/>
    <w:rsid w:val="00E01841"/>
    <w:rsid w:val="00E02CF3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58A9"/>
    <w:rsid w:val="00E463F1"/>
    <w:rsid w:val="00E47A67"/>
    <w:rsid w:val="00E50679"/>
    <w:rsid w:val="00E50799"/>
    <w:rsid w:val="00E5377F"/>
    <w:rsid w:val="00E552A4"/>
    <w:rsid w:val="00E604BE"/>
    <w:rsid w:val="00E6190A"/>
    <w:rsid w:val="00E63251"/>
    <w:rsid w:val="00E70953"/>
    <w:rsid w:val="00E70A9C"/>
    <w:rsid w:val="00E70C40"/>
    <w:rsid w:val="00E710C7"/>
    <w:rsid w:val="00E71F53"/>
    <w:rsid w:val="00E80DED"/>
    <w:rsid w:val="00E8369E"/>
    <w:rsid w:val="00E9139E"/>
    <w:rsid w:val="00E93413"/>
    <w:rsid w:val="00E939A4"/>
    <w:rsid w:val="00E95ED3"/>
    <w:rsid w:val="00EA613A"/>
    <w:rsid w:val="00EA7542"/>
    <w:rsid w:val="00EA7F24"/>
    <w:rsid w:val="00EB2280"/>
    <w:rsid w:val="00EB735D"/>
    <w:rsid w:val="00EC1621"/>
    <w:rsid w:val="00EC1FF0"/>
    <w:rsid w:val="00EC2E36"/>
    <w:rsid w:val="00EC3257"/>
    <w:rsid w:val="00EC51E4"/>
    <w:rsid w:val="00EC662E"/>
    <w:rsid w:val="00ED07FE"/>
    <w:rsid w:val="00ED0B7D"/>
    <w:rsid w:val="00EE049D"/>
    <w:rsid w:val="00EE2721"/>
    <w:rsid w:val="00EE2A0B"/>
    <w:rsid w:val="00EF6029"/>
    <w:rsid w:val="00F06B31"/>
    <w:rsid w:val="00F10FCB"/>
    <w:rsid w:val="00F16DA0"/>
    <w:rsid w:val="00F202E5"/>
    <w:rsid w:val="00F23554"/>
    <w:rsid w:val="00F241DA"/>
    <w:rsid w:val="00F24740"/>
    <w:rsid w:val="00F26637"/>
    <w:rsid w:val="00F30571"/>
    <w:rsid w:val="00F32ED5"/>
    <w:rsid w:val="00F3328E"/>
    <w:rsid w:val="00F335CB"/>
    <w:rsid w:val="00F35DB1"/>
    <w:rsid w:val="00F3651F"/>
    <w:rsid w:val="00F36D0F"/>
    <w:rsid w:val="00F370CF"/>
    <w:rsid w:val="00F4144F"/>
    <w:rsid w:val="00F42294"/>
    <w:rsid w:val="00F42A8F"/>
    <w:rsid w:val="00F42F7B"/>
    <w:rsid w:val="00F459EB"/>
    <w:rsid w:val="00F5082B"/>
    <w:rsid w:val="00F52C9C"/>
    <w:rsid w:val="00F55BE1"/>
    <w:rsid w:val="00F56A52"/>
    <w:rsid w:val="00F6004C"/>
    <w:rsid w:val="00F60992"/>
    <w:rsid w:val="00F6336A"/>
    <w:rsid w:val="00F71B21"/>
    <w:rsid w:val="00F72065"/>
    <w:rsid w:val="00F7259D"/>
    <w:rsid w:val="00F75722"/>
    <w:rsid w:val="00F778DC"/>
    <w:rsid w:val="00F849BE"/>
    <w:rsid w:val="00F87B88"/>
    <w:rsid w:val="00F94A4B"/>
    <w:rsid w:val="00F96EBD"/>
    <w:rsid w:val="00F97AD4"/>
    <w:rsid w:val="00FA3094"/>
    <w:rsid w:val="00FA3E81"/>
    <w:rsid w:val="00FB0917"/>
    <w:rsid w:val="00FB0F16"/>
    <w:rsid w:val="00FB123D"/>
    <w:rsid w:val="00FB1D7F"/>
    <w:rsid w:val="00FB4965"/>
    <w:rsid w:val="00FB59FB"/>
    <w:rsid w:val="00FB72A0"/>
    <w:rsid w:val="00FC1D8A"/>
    <w:rsid w:val="00FC22CE"/>
    <w:rsid w:val="00FC35C5"/>
    <w:rsid w:val="00FC7DBF"/>
    <w:rsid w:val="00FD2C70"/>
    <w:rsid w:val="00FD4D96"/>
    <w:rsid w:val="00FD5ADB"/>
    <w:rsid w:val="00FE093F"/>
    <w:rsid w:val="00FE2067"/>
    <w:rsid w:val="00FE4FE6"/>
    <w:rsid w:val="00FF178F"/>
    <w:rsid w:val="00FF1E96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DFB19"/>
  <w15:chartTrackingRefBased/>
  <w15:docId w15:val="{754DA013-3AE6-7D4C-948C-1D101308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D681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D51BE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1BE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35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8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gz454\AppData\Roaming\Microsoft\Templates\WD_KV_KL5_SSS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AC9C7-F69A-4A50-A17A-1EAFDB00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WD_KV_KL5_SSS.dotm</Template>
  <TotalTime>0</TotalTime>
  <Pages>2</Pages>
  <Words>360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KLETT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Laubichler</dc:creator>
  <cp:keywords/>
  <dc:description/>
  <cp:lastModifiedBy>Wursthorn, Ulrike</cp:lastModifiedBy>
  <cp:revision>2</cp:revision>
  <cp:lastPrinted>2016-12-23T16:36:00Z</cp:lastPrinted>
  <dcterms:created xsi:type="dcterms:W3CDTF">2026-04-07T15:19:00Z</dcterms:created>
  <dcterms:modified xsi:type="dcterms:W3CDTF">2026-04-07T15:19:00Z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